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50364" w14:textId="77777777" w:rsidR="003A58A0" w:rsidRPr="005D48CF" w:rsidRDefault="003A58A0" w:rsidP="003A58A0">
      <w:pPr>
        <w:rPr>
          <w:rFonts w:cs="Arial"/>
          <w:szCs w:val="22"/>
        </w:rPr>
      </w:pPr>
      <w:bookmarkStart w:id="0" w:name="Location"/>
      <w:bookmarkStart w:id="1" w:name="_Hlk16146269"/>
      <w:bookmarkStart w:id="2" w:name="_Hlk98759789"/>
      <w:bookmarkEnd w:id="0"/>
    </w:p>
    <w:p w14:paraId="6193E47B" w14:textId="5B459518" w:rsidR="007818C2" w:rsidRDefault="00C1308C" w:rsidP="003A58A0">
      <w:pPr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1775A7B8" wp14:editId="17AFFAD7">
            <wp:extent cx="4166559" cy="3593029"/>
            <wp:effectExtent l="0" t="0" r="5715" b="7620"/>
            <wp:docPr id="3" name="Grafik 3" descr="Ein Bild, das drinnen, Gebäude, Bode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Gebäude, Boden, Deck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1648" cy="36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4B83" w14:textId="77777777" w:rsidR="007818C2" w:rsidRDefault="007818C2" w:rsidP="003A58A0">
      <w:pPr>
        <w:rPr>
          <w:rFonts w:cs="Arial"/>
          <w:szCs w:val="22"/>
        </w:rPr>
      </w:pPr>
    </w:p>
    <w:p w14:paraId="249DDE54" w14:textId="0172A795" w:rsidR="003A58A0" w:rsidRPr="00C751E1" w:rsidRDefault="00192AEE" w:rsidP="003A58A0">
      <w:pPr>
        <w:rPr>
          <w:rFonts w:cs="Arial"/>
          <w:szCs w:val="22"/>
          <w:lang w:val="en-US"/>
        </w:rPr>
      </w:pPr>
      <w:r w:rsidRPr="00C751E1">
        <w:rPr>
          <w:rFonts w:cs="Arial"/>
          <w:szCs w:val="22"/>
          <w:lang w:val="en-US"/>
        </w:rPr>
        <w:t>Dear Sir or Madam</w:t>
      </w:r>
      <w:r w:rsidR="003A58A0" w:rsidRPr="00C751E1">
        <w:rPr>
          <w:rFonts w:cs="Arial"/>
          <w:szCs w:val="22"/>
          <w:lang w:val="en-US"/>
        </w:rPr>
        <w:t>,</w:t>
      </w:r>
    </w:p>
    <w:p w14:paraId="57670E30" w14:textId="77777777" w:rsidR="003A58A0" w:rsidRPr="00C751E1" w:rsidRDefault="003A58A0" w:rsidP="003A58A0">
      <w:pPr>
        <w:rPr>
          <w:rFonts w:cs="Arial"/>
          <w:szCs w:val="22"/>
          <w:lang w:val="en-US"/>
        </w:rPr>
      </w:pPr>
    </w:p>
    <w:p w14:paraId="279820D4" w14:textId="19C859FC" w:rsidR="003A58A0" w:rsidRPr="00AA56BC" w:rsidRDefault="00AA56BC" w:rsidP="003A58A0">
      <w:pPr>
        <w:rPr>
          <w:rFonts w:cs="Arial"/>
          <w:szCs w:val="22"/>
          <w:lang w:val="en-US"/>
        </w:rPr>
      </w:pPr>
      <w:r w:rsidRPr="00AA56BC">
        <w:rPr>
          <w:rFonts w:cs="Arial"/>
          <w:lang w:val="en-US"/>
        </w:rPr>
        <w:t xml:space="preserve">What used to be a sign of functional architecture has now become a trend: The industrial </w:t>
      </w:r>
      <w:r w:rsidR="003B48FB">
        <w:rPr>
          <w:rFonts w:cs="Arial"/>
          <w:lang w:val="en-US"/>
        </w:rPr>
        <w:t>style</w:t>
      </w:r>
      <w:r w:rsidRPr="00AA56BC">
        <w:rPr>
          <w:rFonts w:cs="Arial"/>
          <w:lang w:val="en-US"/>
        </w:rPr>
        <w:t xml:space="preserve"> has found its way into the furniture and decoration sector. And into the design of room partitions made of glass.</w:t>
      </w:r>
    </w:p>
    <w:p w14:paraId="1230333E" w14:textId="77777777" w:rsidR="003A58A0" w:rsidRPr="00AA56BC" w:rsidRDefault="003A58A0" w:rsidP="003A58A0">
      <w:pPr>
        <w:rPr>
          <w:rFonts w:cs="Arial"/>
          <w:szCs w:val="22"/>
          <w:lang w:val="en-US"/>
        </w:rPr>
      </w:pPr>
    </w:p>
    <w:p w14:paraId="4616FFF9" w14:textId="0535D8A3" w:rsidR="00AA56BC" w:rsidRDefault="00C751E1" w:rsidP="003A58A0">
      <w:pPr>
        <w:rPr>
          <w:rFonts w:cs="Arial"/>
          <w:b/>
          <w:bCs/>
          <w:color w:val="8E2C48"/>
          <w:sz w:val="33"/>
          <w:szCs w:val="33"/>
          <w:lang w:val="en-US"/>
        </w:rPr>
      </w:pPr>
      <w:r w:rsidRPr="008D6E78">
        <w:rPr>
          <w:rFonts w:cs="Arial"/>
          <w:b/>
          <w:bCs/>
          <w:color w:val="8E2C48"/>
          <w:sz w:val="33"/>
          <w:szCs w:val="33"/>
          <w:lang w:val="en-US"/>
        </w:rPr>
        <w:t xml:space="preserve">UNIQUIN </w:t>
      </w:r>
      <w:r w:rsidR="008D6E78" w:rsidRPr="008D6E78">
        <w:rPr>
          <w:rFonts w:cs="Arial"/>
          <w:b/>
          <w:bCs/>
          <w:color w:val="8E2C48"/>
          <w:sz w:val="33"/>
          <w:szCs w:val="33"/>
          <w:lang w:val="en-US"/>
        </w:rPr>
        <w:t>d</w:t>
      </w:r>
      <w:r w:rsidR="008D6E78">
        <w:rPr>
          <w:rFonts w:cs="Arial"/>
          <w:b/>
          <w:bCs/>
          <w:color w:val="8E2C48"/>
          <w:sz w:val="33"/>
          <w:szCs w:val="33"/>
          <w:lang w:val="en-US"/>
        </w:rPr>
        <w:t>ecorative bars</w:t>
      </w:r>
      <w:r w:rsidR="00AA56BC" w:rsidRPr="00AA56BC">
        <w:rPr>
          <w:rFonts w:cs="Arial"/>
          <w:b/>
          <w:bCs/>
          <w:color w:val="8E2C48"/>
          <w:sz w:val="33"/>
          <w:szCs w:val="33"/>
          <w:lang w:val="en-US"/>
        </w:rPr>
        <w:t xml:space="preserve"> set strong visual accents</w:t>
      </w:r>
    </w:p>
    <w:p w14:paraId="432F3A73" w14:textId="1400BB13" w:rsidR="001604CA" w:rsidRPr="00AA56BC" w:rsidRDefault="001604CA" w:rsidP="003A58A0">
      <w:pPr>
        <w:rPr>
          <w:rFonts w:cs="Arial"/>
          <w:noProof/>
          <w:szCs w:val="22"/>
          <w:lang w:val="en-US"/>
        </w:rPr>
      </w:pPr>
    </w:p>
    <w:p w14:paraId="5210934F" w14:textId="77FA7869" w:rsidR="001604CA" w:rsidRPr="00AA56BC" w:rsidRDefault="00AA56BC" w:rsidP="003A58A0">
      <w:pPr>
        <w:rPr>
          <w:rFonts w:cs="Arial"/>
          <w:noProof/>
          <w:szCs w:val="22"/>
          <w:lang w:val="en-US"/>
        </w:rPr>
      </w:pPr>
      <w:r w:rsidRPr="00AA56BC">
        <w:rPr>
          <w:rFonts w:cs="Arial"/>
          <w:noProof/>
          <w:szCs w:val="22"/>
          <w:lang w:val="en-US"/>
        </w:rPr>
        <w:t>On large glass partitions as well as on glass doors</w:t>
      </w:r>
      <w:r w:rsidR="00C751E1">
        <w:rPr>
          <w:rFonts w:cs="Arial"/>
          <w:noProof/>
          <w:szCs w:val="22"/>
          <w:lang w:val="en-US"/>
        </w:rPr>
        <w:t>, p</w:t>
      </w:r>
      <w:r w:rsidRPr="00AA56BC">
        <w:rPr>
          <w:rFonts w:cs="Arial"/>
          <w:noProof/>
          <w:szCs w:val="22"/>
          <w:lang w:val="en-US"/>
        </w:rPr>
        <w:t xml:space="preserve">ositioned within a glass wall or </w:t>
      </w:r>
      <w:r w:rsidR="00C751E1">
        <w:rPr>
          <w:rFonts w:cs="Arial"/>
          <w:noProof/>
          <w:szCs w:val="22"/>
          <w:lang w:val="en-US"/>
        </w:rPr>
        <w:t xml:space="preserve">as </w:t>
      </w:r>
      <w:r w:rsidRPr="00AA56BC">
        <w:rPr>
          <w:rFonts w:cs="Arial"/>
          <w:noProof/>
          <w:szCs w:val="22"/>
          <w:lang w:val="en-US"/>
        </w:rPr>
        <w:t>separate</w:t>
      </w:r>
      <w:r w:rsidR="00C751E1">
        <w:rPr>
          <w:rFonts w:cs="Arial"/>
          <w:noProof/>
          <w:szCs w:val="22"/>
          <w:lang w:val="en-US"/>
        </w:rPr>
        <w:t xml:space="preserve"> doors</w:t>
      </w:r>
      <w:r w:rsidRPr="00AA56BC">
        <w:rPr>
          <w:rFonts w:cs="Arial"/>
          <w:noProof/>
          <w:szCs w:val="22"/>
          <w:lang w:val="en-US"/>
        </w:rPr>
        <w:t xml:space="preserve"> in the masonry. As soon as the glass surfaces are divided with </w:t>
      </w:r>
      <w:r w:rsidR="008D6E78">
        <w:rPr>
          <w:rFonts w:cs="Arial"/>
          <w:noProof/>
          <w:szCs w:val="22"/>
          <w:lang w:val="en-US"/>
        </w:rPr>
        <w:t>decorative bars</w:t>
      </w:r>
      <w:r w:rsidRPr="00AA56BC">
        <w:rPr>
          <w:rFonts w:cs="Arial"/>
          <w:noProof/>
          <w:szCs w:val="22"/>
          <w:lang w:val="en-US"/>
        </w:rPr>
        <w:t xml:space="preserve">, the entire ensemble takes on a new, strong look. </w:t>
      </w:r>
      <w:r w:rsidR="00C751E1" w:rsidRPr="00C751E1">
        <w:rPr>
          <w:rFonts w:cs="Arial"/>
          <w:noProof/>
          <w:szCs w:val="22"/>
          <w:lang w:val="en-US"/>
        </w:rPr>
        <w:t>It makes no difference whether the profiles are used within a UNIQUIN system or to visually enhance other, already existing glass walls and doors</w:t>
      </w:r>
      <w:r w:rsidRPr="00AA56BC">
        <w:rPr>
          <w:rFonts w:cs="Arial"/>
          <w:noProof/>
          <w:szCs w:val="22"/>
          <w:lang w:val="en-US"/>
        </w:rPr>
        <w:t>.</w:t>
      </w:r>
    </w:p>
    <w:p w14:paraId="24243BC9" w14:textId="75846939" w:rsidR="007818C2" w:rsidRPr="00AA56BC" w:rsidRDefault="007818C2" w:rsidP="003A58A0">
      <w:pPr>
        <w:rPr>
          <w:rFonts w:cs="Arial"/>
          <w:noProof/>
          <w:szCs w:val="22"/>
          <w:lang w:val="en-US"/>
        </w:rPr>
      </w:pPr>
    </w:p>
    <w:p w14:paraId="4BD1C3B1" w14:textId="2460D4E7" w:rsidR="003A58A0" w:rsidRPr="00192AEE" w:rsidRDefault="0077129A" w:rsidP="003A58A0">
      <w:pPr>
        <w:autoSpaceDE w:val="0"/>
        <w:autoSpaceDN w:val="0"/>
        <w:adjustRightInd w:val="0"/>
        <w:rPr>
          <w:rFonts w:cs="Arial"/>
          <w:b/>
          <w:bCs/>
          <w:color w:val="8E2C48"/>
          <w:sz w:val="33"/>
          <w:szCs w:val="33"/>
          <w:lang w:val="en-US"/>
        </w:rPr>
      </w:pPr>
      <w:r w:rsidRPr="00192AEE">
        <w:rPr>
          <w:rFonts w:cs="Arial"/>
          <w:b/>
          <w:bCs/>
          <w:color w:val="8E2C48"/>
          <w:sz w:val="33"/>
          <w:szCs w:val="33"/>
          <w:lang w:val="en-US"/>
        </w:rPr>
        <w:t xml:space="preserve">Creative, simple and </w:t>
      </w:r>
      <w:proofErr w:type="spellStart"/>
      <w:r w:rsidRPr="00192AEE">
        <w:rPr>
          <w:rFonts w:cs="Arial"/>
          <w:b/>
          <w:bCs/>
          <w:color w:val="8E2C48"/>
          <w:sz w:val="33"/>
          <w:szCs w:val="33"/>
          <w:lang w:val="en-US"/>
        </w:rPr>
        <w:t>deconstructable</w:t>
      </w:r>
      <w:proofErr w:type="spellEnd"/>
      <w:r w:rsidR="001604CA" w:rsidRPr="00192AEE">
        <w:rPr>
          <w:rFonts w:cs="Arial"/>
          <w:b/>
          <w:bCs/>
          <w:color w:val="8E2C48"/>
          <w:sz w:val="33"/>
          <w:szCs w:val="33"/>
          <w:lang w:val="en-US"/>
        </w:rPr>
        <w:t>.</w:t>
      </w:r>
    </w:p>
    <w:p w14:paraId="454E43E1" w14:textId="77777777" w:rsidR="00C1308C" w:rsidRPr="00C1308C" w:rsidRDefault="00C1308C" w:rsidP="0077129A">
      <w:pPr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11CB3AF8" w14:textId="01372950" w:rsidR="00C1308C" w:rsidRDefault="00C1308C" w:rsidP="0077129A">
      <w:pPr>
        <w:autoSpaceDE w:val="0"/>
        <w:autoSpaceDN w:val="0"/>
        <w:adjustRightInd w:val="0"/>
        <w:rPr>
          <w:rFonts w:cs="Arial"/>
          <w:szCs w:val="22"/>
          <w:lang w:val="en-US"/>
        </w:rPr>
      </w:pPr>
      <w:r w:rsidRPr="00D169D5">
        <w:rPr>
          <w:rFonts w:cs="Arial"/>
          <w:color w:val="1F4E79" w:themeColor="accent1" w:themeShade="80"/>
          <w:szCs w:val="22"/>
        </w:rPr>
        <w:lastRenderedPageBreak/>
        <w:drawing>
          <wp:inline distT="0" distB="0" distL="0" distR="0" wp14:anchorId="56B70906" wp14:editId="46E21581">
            <wp:extent cx="3591616" cy="2346385"/>
            <wp:effectExtent l="0" t="0" r="8890" b="0"/>
            <wp:docPr id="9" name="Grafik 9" descr="Ein Bild, das Fenster, drinnen, Gebäude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Fenster, drinnen, Gebäude, Deck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2232" cy="236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7FF6" w14:textId="77777777" w:rsidR="00C1308C" w:rsidRPr="00C1308C" w:rsidRDefault="00C1308C" w:rsidP="0077129A">
      <w:pPr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478234E8" w14:textId="668EDD43" w:rsidR="0077129A" w:rsidRPr="0077129A" w:rsidRDefault="0077129A" w:rsidP="0077129A">
      <w:pPr>
        <w:autoSpaceDE w:val="0"/>
        <w:autoSpaceDN w:val="0"/>
        <w:adjustRightInd w:val="0"/>
        <w:rPr>
          <w:rFonts w:cs="Arial"/>
          <w:lang w:val="en-US"/>
        </w:rPr>
      </w:pPr>
      <w:r w:rsidRPr="0077129A">
        <w:rPr>
          <w:rFonts w:cs="Arial"/>
          <w:lang w:val="en-US"/>
        </w:rPr>
        <w:t xml:space="preserve">Everything is possible: uniform grids, accentuation of </w:t>
      </w:r>
      <w:proofErr w:type="gramStart"/>
      <w:r w:rsidRPr="0077129A">
        <w:rPr>
          <w:rFonts w:cs="Arial"/>
          <w:lang w:val="en-US"/>
        </w:rPr>
        <w:t>particular sections</w:t>
      </w:r>
      <w:proofErr w:type="gramEnd"/>
      <w:r w:rsidRPr="0077129A">
        <w:rPr>
          <w:rFonts w:cs="Arial"/>
          <w:lang w:val="en-US"/>
        </w:rPr>
        <w:t xml:space="preserve">, graphic patterns, across the full height and width of the glass or optically floating. </w:t>
      </w:r>
      <w:r w:rsidR="00192AEE">
        <w:rPr>
          <w:rFonts w:cs="Arial"/>
          <w:lang w:val="en-US"/>
        </w:rPr>
        <w:t>T</w:t>
      </w:r>
      <w:r w:rsidRPr="0077129A">
        <w:rPr>
          <w:rFonts w:cs="Arial"/>
          <w:lang w:val="en-US"/>
        </w:rPr>
        <w:t>he covering of glass gaps between two adjacent glass panels is an</w:t>
      </w:r>
      <w:r w:rsidR="00192AEE">
        <w:rPr>
          <w:rFonts w:cs="Arial"/>
          <w:lang w:val="en-US"/>
        </w:rPr>
        <w:t>other</w:t>
      </w:r>
      <w:r w:rsidRPr="0077129A">
        <w:rPr>
          <w:rFonts w:cs="Arial"/>
          <w:lang w:val="en-US"/>
        </w:rPr>
        <w:t xml:space="preserve"> option. There are almost no limits to creativity.</w:t>
      </w:r>
    </w:p>
    <w:p w14:paraId="69348C9C" w14:textId="77777777" w:rsidR="0077129A" w:rsidRPr="0077129A" w:rsidRDefault="0077129A" w:rsidP="0077129A">
      <w:pPr>
        <w:autoSpaceDE w:val="0"/>
        <w:autoSpaceDN w:val="0"/>
        <w:adjustRightInd w:val="0"/>
        <w:rPr>
          <w:rFonts w:cs="Arial"/>
          <w:lang w:val="en-US"/>
        </w:rPr>
      </w:pPr>
    </w:p>
    <w:p w14:paraId="20031ED5" w14:textId="77777777" w:rsidR="0077129A" w:rsidRPr="0077129A" w:rsidRDefault="0077129A" w:rsidP="0077129A">
      <w:pPr>
        <w:autoSpaceDE w:val="0"/>
        <w:autoSpaceDN w:val="0"/>
        <w:adjustRightInd w:val="0"/>
        <w:rPr>
          <w:rFonts w:cs="Arial"/>
          <w:lang w:val="en-US"/>
        </w:rPr>
      </w:pPr>
      <w:r w:rsidRPr="0077129A">
        <w:rPr>
          <w:rFonts w:cs="Arial"/>
          <w:lang w:val="en-US"/>
        </w:rPr>
        <w:t xml:space="preserve">The basis for the new or redesigned look is 3 mm flat and 35 mm wide powder-coated </w:t>
      </w:r>
      <w:proofErr w:type="spellStart"/>
      <w:r w:rsidRPr="0077129A">
        <w:rPr>
          <w:rFonts w:cs="Arial"/>
          <w:lang w:val="en-US"/>
        </w:rPr>
        <w:t>aluminium</w:t>
      </w:r>
      <w:proofErr w:type="spellEnd"/>
      <w:r w:rsidRPr="0077129A">
        <w:rPr>
          <w:rFonts w:cs="Arial"/>
          <w:lang w:val="en-US"/>
        </w:rPr>
        <w:t xml:space="preserve"> profiles. They are cut from stock lengths of 2960 mm directly on site. When fitting on doors in rebated frames, the free glass edge on one side must be </w:t>
      </w:r>
      <w:proofErr w:type="gramStart"/>
      <w:r w:rsidRPr="0077129A">
        <w:rPr>
          <w:rFonts w:cs="Arial"/>
          <w:lang w:val="en-US"/>
        </w:rPr>
        <w:t>taken into account</w:t>
      </w:r>
      <w:proofErr w:type="gramEnd"/>
      <w:r w:rsidRPr="0077129A">
        <w:rPr>
          <w:rFonts w:cs="Arial"/>
          <w:lang w:val="en-US"/>
        </w:rPr>
        <w:t xml:space="preserve"> for the fitting to the door seal. Any visible cut edges can be adapted to the color of the powder coating using an optionally available touch-up pen.</w:t>
      </w:r>
    </w:p>
    <w:p w14:paraId="32C282E8" w14:textId="77777777" w:rsidR="0077129A" w:rsidRPr="0077129A" w:rsidRDefault="0077129A" w:rsidP="0077129A">
      <w:pPr>
        <w:autoSpaceDE w:val="0"/>
        <w:autoSpaceDN w:val="0"/>
        <w:adjustRightInd w:val="0"/>
        <w:rPr>
          <w:rFonts w:cs="Arial"/>
          <w:lang w:val="en-US"/>
        </w:rPr>
      </w:pPr>
    </w:p>
    <w:p w14:paraId="6B24DA97" w14:textId="63CAC8F3" w:rsidR="0077129A" w:rsidRDefault="0077129A" w:rsidP="0077129A">
      <w:pPr>
        <w:autoSpaceDE w:val="0"/>
        <w:autoSpaceDN w:val="0"/>
        <w:adjustRightInd w:val="0"/>
        <w:rPr>
          <w:rFonts w:cs="Arial"/>
          <w:lang w:val="en-US"/>
        </w:rPr>
      </w:pPr>
      <w:r w:rsidRPr="0077129A">
        <w:rPr>
          <w:rFonts w:cs="Arial"/>
          <w:lang w:val="en-US"/>
        </w:rPr>
        <w:t xml:space="preserve">Mounting on the glass is very simple: double-sided adhesive tape holds the profiles securely in place. And anything that is no longer to your liking can </w:t>
      </w:r>
      <w:r w:rsidR="00D82144">
        <w:rPr>
          <w:rFonts w:cs="Arial"/>
          <w:lang w:val="en-US"/>
        </w:rPr>
        <w:t xml:space="preserve">also </w:t>
      </w:r>
      <w:r w:rsidRPr="0077129A">
        <w:rPr>
          <w:rFonts w:cs="Arial"/>
          <w:lang w:val="en-US"/>
        </w:rPr>
        <w:t>be removed later.</w:t>
      </w:r>
    </w:p>
    <w:p w14:paraId="758C0E35" w14:textId="1909F1BB" w:rsidR="00A75DE8" w:rsidRDefault="00A75DE8" w:rsidP="0077129A">
      <w:pPr>
        <w:autoSpaceDE w:val="0"/>
        <w:autoSpaceDN w:val="0"/>
        <w:adjustRightInd w:val="0"/>
        <w:rPr>
          <w:rFonts w:cs="Arial"/>
          <w:lang w:val="en-US"/>
        </w:rPr>
      </w:pPr>
    </w:p>
    <w:p w14:paraId="2D8B4AC2" w14:textId="66302A4B" w:rsidR="00A75DE8" w:rsidRPr="0077129A" w:rsidRDefault="00A75DE8" w:rsidP="0077129A">
      <w:pPr>
        <w:autoSpaceDE w:val="0"/>
        <w:autoSpaceDN w:val="0"/>
        <w:adjustRightInd w:val="0"/>
        <w:rPr>
          <w:rFonts w:cs="Arial"/>
          <w:lang w:val="en-US"/>
        </w:rPr>
      </w:pPr>
      <w:r>
        <w:rPr>
          <w:rFonts w:cs="Arial"/>
          <w:lang w:val="en-US"/>
        </w:rPr>
        <w:t xml:space="preserve">For detailed information please see our </w:t>
      </w:r>
      <w:r w:rsidRPr="00A75DE8">
        <w:rPr>
          <w:rFonts w:cs="Arial"/>
          <w:color w:val="00B0F0"/>
          <w:u w:val="single"/>
          <w:lang w:val="en-US"/>
        </w:rPr>
        <w:t xml:space="preserve">Two-Pager UNIQUIN </w:t>
      </w:r>
      <w:r w:rsidR="008D6E78">
        <w:rPr>
          <w:rFonts w:cs="Arial"/>
          <w:color w:val="00B0F0"/>
          <w:u w:val="single"/>
          <w:lang w:val="en-US"/>
        </w:rPr>
        <w:t>decorative bars</w:t>
      </w:r>
      <w:r>
        <w:rPr>
          <w:rFonts w:cs="Arial"/>
          <w:lang w:val="en-US"/>
        </w:rPr>
        <w:t>.</w:t>
      </w:r>
    </w:p>
    <w:p w14:paraId="7FE2CAAA" w14:textId="77777777" w:rsidR="0077129A" w:rsidRPr="0077129A" w:rsidRDefault="0077129A" w:rsidP="0077129A">
      <w:pPr>
        <w:autoSpaceDE w:val="0"/>
        <w:autoSpaceDN w:val="0"/>
        <w:adjustRightInd w:val="0"/>
        <w:rPr>
          <w:rFonts w:cs="Arial"/>
          <w:lang w:val="en-US"/>
        </w:rPr>
      </w:pPr>
    </w:p>
    <w:p w14:paraId="1A0075CD" w14:textId="18F74887" w:rsidR="00FF69F4" w:rsidRPr="0077129A" w:rsidRDefault="0077129A" w:rsidP="003A58A0">
      <w:pPr>
        <w:autoSpaceDE w:val="0"/>
        <w:autoSpaceDN w:val="0"/>
        <w:adjustRightInd w:val="0"/>
        <w:rPr>
          <w:rFonts w:cs="Arial"/>
          <w:szCs w:val="22"/>
          <w:lang w:val="en-US"/>
        </w:rPr>
      </w:pPr>
      <w:r w:rsidRPr="0077129A">
        <w:rPr>
          <w:rFonts w:cs="Arial"/>
          <w:b/>
          <w:bCs/>
          <w:color w:val="8E2C48"/>
          <w:sz w:val="33"/>
          <w:szCs w:val="33"/>
          <w:lang w:val="en-US"/>
        </w:rPr>
        <w:t>Do you have any questions</w:t>
      </w:r>
      <w:r w:rsidR="00FF69F4" w:rsidRPr="0077129A">
        <w:rPr>
          <w:rFonts w:cs="Arial"/>
          <w:b/>
          <w:bCs/>
          <w:color w:val="8E2C48"/>
          <w:sz w:val="33"/>
          <w:szCs w:val="33"/>
          <w:lang w:val="en-US"/>
        </w:rPr>
        <w:t>?</w:t>
      </w:r>
    </w:p>
    <w:p w14:paraId="7B9DE985" w14:textId="5C14A637" w:rsidR="00FF69F4" w:rsidRPr="0077129A" w:rsidRDefault="00FF69F4" w:rsidP="003A58A0">
      <w:pPr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1F397149" w14:textId="41D15D4F" w:rsidR="00FF69F4" w:rsidRPr="0077129A" w:rsidRDefault="0077129A" w:rsidP="003A58A0">
      <w:pPr>
        <w:autoSpaceDE w:val="0"/>
        <w:autoSpaceDN w:val="0"/>
        <w:adjustRightInd w:val="0"/>
        <w:rPr>
          <w:rFonts w:cs="Arial"/>
          <w:szCs w:val="22"/>
          <w:lang w:val="en-US"/>
        </w:rPr>
      </w:pPr>
      <w:r w:rsidRPr="0077129A">
        <w:rPr>
          <w:rFonts w:cs="Arial"/>
          <w:szCs w:val="22"/>
          <w:lang w:val="en-US"/>
        </w:rPr>
        <w:t>Please contact our regional sales representative.</w:t>
      </w:r>
      <w:r>
        <w:rPr>
          <w:rFonts w:cs="Arial"/>
          <w:szCs w:val="22"/>
          <w:lang w:val="en-US"/>
        </w:rPr>
        <w:t xml:space="preserve"> </w:t>
      </w:r>
      <w:r w:rsidRPr="0077129A">
        <w:rPr>
          <w:rFonts w:cs="Arial"/>
          <w:szCs w:val="22"/>
          <w:lang w:val="en-US"/>
        </w:rPr>
        <w:t>We will be pleased to help you further.</w:t>
      </w:r>
    </w:p>
    <w:p w14:paraId="511C2D23" w14:textId="4C862E0C" w:rsidR="00FF69F4" w:rsidRPr="0077129A" w:rsidRDefault="00FF69F4" w:rsidP="003A58A0">
      <w:pPr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52A167E3" w14:textId="77777777" w:rsidR="00FF69F4" w:rsidRPr="0077129A" w:rsidRDefault="00FF69F4" w:rsidP="003A58A0">
      <w:pPr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33857941" w14:textId="699F0773" w:rsidR="00FF69F4" w:rsidRPr="00192AEE" w:rsidRDefault="0077129A" w:rsidP="003A58A0">
      <w:pPr>
        <w:autoSpaceDE w:val="0"/>
        <w:autoSpaceDN w:val="0"/>
        <w:adjustRightInd w:val="0"/>
        <w:rPr>
          <w:rFonts w:cs="Arial"/>
          <w:szCs w:val="22"/>
          <w:lang w:val="en-US"/>
        </w:rPr>
      </w:pPr>
      <w:r w:rsidRPr="00192AEE">
        <w:rPr>
          <w:rFonts w:cs="Arial"/>
          <w:szCs w:val="22"/>
          <w:highlight w:val="yellow"/>
          <w:lang w:val="en-US"/>
        </w:rPr>
        <w:t>C</w:t>
      </w:r>
      <w:r w:rsidR="00FF69F4" w:rsidRPr="00192AEE">
        <w:rPr>
          <w:rFonts w:cs="Arial"/>
          <w:szCs w:val="22"/>
          <w:highlight w:val="yellow"/>
          <w:lang w:val="en-US"/>
        </w:rPr>
        <w:t>onta</w:t>
      </w:r>
      <w:r w:rsidR="00260FD8">
        <w:rPr>
          <w:rFonts w:cs="Arial"/>
          <w:szCs w:val="22"/>
          <w:highlight w:val="yellow"/>
          <w:lang w:val="en-US"/>
        </w:rPr>
        <w:t>c</w:t>
      </w:r>
      <w:r w:rsidR="00FF69F4" w:rsidRPr="00192AEE">
        <w:rPr>
          <w:rFonts w:cs="Arial"/>
          <w:szCs w:val="22"/>
          <w:highlight w:val="yellow"/>
          <w:lang w:val="en-US"/>
        </w:rPr>
        <w:t>t / Signatur</w:t>
      </w:r>
      <w:r w:rsidRPr="00192AEE">
        <w:rPr>
          <w:rFonts w:cs="Arial"/>
          <w:szCs w:val="22"/>
          <w:highlight w:val="yellow"/>
          <w:lang w:val="en-US"/>
        </w:rPr>
        <w:t>e</w:t>
      </w:r>
    </w:p>
    <w:p w14:paraId="63900A8B" w14:textId="77777777" w:rsidR="003A58A0" w:rsidRPr="00192AEE" w:rsidRDefault="003A58A0" w:rsidP="003A58A0">
      <w:pPr>
        <w:rPr>
          <w:rFonts w:cs="Arial"/>
          <w:szCs w:val="22"/>
          <w:lang w:val="en-US"/>
        </w:rPr>
      </w:pPr>
    </w:p>
    <w:p w14:paraId="27F16551" w14:textId="4E3E5F1A" w:rsidR="003A58A0" w:rsidRPr="00192AEE" w:rsidRDefault="0077129A" w:rsidP="003A58A0">
      <w:pPr>
        <w:rPr>
          <w:rFonts w:cs="Arial"/>
          <w:szCs w:val="22"/>
          <w:lang w:val="en-US"/>
        </w:rPr>
      </w:pPr>
      <w:r w:rsidRPr="00192AEE">
        <w:rPr>
          <w:rFonts w:cs="Arial"/>
          <w:szCs w:val="22"/>
          <w:lang w:val="en-US"/>
        </w:rPr>
        <w:t>Wi</w:t>
      </w:r>
      <w:r w:rsidR="00260FD8">
        <w:rPr>
          <w:rFonts w:cs="Arial"/>
          <w:szCs w:val="22"/>
          <w:lang w:val="en-US"/>
        </w:rPr>
        <w:t>th</w:t>
      </w:r>
      <w:r w:rsidRPr="00192AEE">
        <w:rPr>
          <w:rFonts w:cs="Arial"/>
          <w:szCs w:val="22"/>
          <w:lang w:val="en-US"/>
        </w:rPr>
        <w:t xml:space="preserve"> best regards</w:t>
      </w:r>
    </w:p>
    <w:p w14:paraId="72C8A0B3" w14:textId="77777777" w:rsidR="003A58A0" w:rsidRPr="00192AEE" w:rsidRDefault="003A58A0" w:rsidP="003A58A0">
      <w:pPr>
        <w:rPr>
          <w:rFonts w:cs="Arial"/>
          <w:szCs w:val="22"/>
          <w:lang w:val="en-US"/>
        </w:rPr>
      </w:pPr>
    </w:p>
    <w:p w14:paraId="1D561451" w14:textId="643F3287" w:rsidR="003A58A0" w:rsidRPr="00260FD8" w:rsidRDefault="003A58A0" w:rsidP="003A58A0">
      <w:pPr>
        <w:rPr>
          <w:rFonts w:cs="Arial"/>
          <w:szCs w:val="22"/>
          <w:lang w:val="en-US"/>
        </w:rPr>
      </w:pPr>
      <w:r w:rsidRPr="00260FD8">
        <w:rPr>
          <w:rFonts w:cs="Arial"/>
          <w:noProof/>
          <w:szCs w:val="22"/>
          <w:lang w:val="en-US"/>
        </w:rPr>
        <w:t>DORMA-Glas</w:t>
      </w:r>
      <w:r w:rsidRPr="00260FD8">
        <w:rPr>
          <w:rFonts w:cs="Arial"/>
          <w:szCs w:val="22"/>
          <w:lang w:val="en-US"/>
        </w:rPr>
        <w:t xml:space="preserve"> GmbH</w:t>
      </w:r>
    </w:p>
    <w:p w14:paraId="0A563C19" w14:textId="77777777" w:rsidR="003A58A0" w:rsidRPr="00260FD8" w:rsidRDefault="003A58A0" w:rsidP="003A58A0">
      <w:pPr>
        <w:rPr>
          <w:rFonts w:cs="Arial"/>
          <w:szCs w:val="22"/>
          <w:lang w:val="en-US"/>
        </w:rPr>
      </w:pPr>
    </w:p>
    <w:p w14:paraId="294C484D" w14:textId="77777777" w:rsidR="003A58A0" w:rsidRPr="00260FD8" w:rsidRDefault="003A58A0" w:rsidP="003A58A0">
      <w:pPr>
        <w:rPr>
          <w:rFonts w:cs="Arial"/>
          <w:szCs w:val="22"/>
          <w:lang w:val="en-US"/>
        </w:rPr>
      </w:pPr>
    </w:p>
    <w:bookmarkEnd w:id="1"/>
    <w:bookmarkEnd w:id="2"/>
    <w:sectPr w:rsidR="003A58A0" w:rsidRPr="00260FD8" w:rsidSect="00755F1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35" w:right="1134" w:bottom="1418" w:left="1418" w:header="1332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32AC6" w14:textId="77777777" w:rsidR="00E73901" w:rsidRDefault="00E73901">
      <w:r>
        <w:separator/>
      </w:r>
    </w:p>
  </w:endnote>
  <w:endnote w:type="continuationSeparator" w:id="0">
    <w:p w14:paraId="49484B38" w14:textId="77777777" w:rsidR="00E73901" w:rsidRDefault="00E73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C098" w14:textId="77777777" w:rsidR="00157CCD" w:rsidRPr="00426F1D" w:rsidRDefault="00157CCD" w:rsidP="00157CCD">
    <w:pPr>
      <w:rPr>
        <w:rFonts w:cs="Arial"/>
        <w:color w:val="929292"/>
        <w:sz w:val="14"/>
        <w:szCs w:val="14"/>
      </w:rPr>
    </w:pPr>
    <w:r w:rsidRPr="00426F1D">
      <w:rPr>
        <w:rFonts w:cs="Arial"/>
        <w:color w:val="929292"/>
        <w:sz w:val="14"/>
        <w:szCs w:val="14"/>
      </w:rPr>
      <w:t>DORMA-Glas GmbH | Max-Planck-Straße 33-45 | 32107 Bad Salzuflen | Deutschland | T</w:t>
    </w:r>
    <w:r>
      <w:rPr>
        <w:rFonts w:cs="Arial"/>
        <w:color w:val="929292"/>
        <w:sz w:val="14"/>
        <w:szCs w:val="14"/>
      </w:rPr>
      <w:t>:</w:t>
    </w:r>
    <w:r w:rsidRPr="00426F1D">
      <w:rPr>
        <w:rFonts w:cs="Arial"/>
        <w:color w:val="929292"/>
        <w:sz w:val="14"/>
        <w:szCs w:val="14"/>
      </w:rPr>
      <w:t xml:space="preserve"> +49 5222 924-0 | </w:t>
    </w:r>
    <w:r>
      <w:rPr>
        <w:rFonts w:cs="Arial"/>
        <w:color w:val="929292"/>
        <w:sz w:val="14"/>
        <w:szCs w:val="14"/>
      </w:rPr>
      <w:t>Mail: glasbeschlag@dormakaba.com</w:t>
    </w:r>
    <w:r w:rsidRPr="00426F1D">
      <w:rPr>
        <w:rFonts w:cs="Arial"/>
        <w:color w:val="929292"/>
        <w:sz w:val="14"/>
        <w:szCs w:val="14"/>
      </w:rPr>
      <w:t xml:space="preserve"> | </w:t>
    </w:r>
    <w:r w:rsidRPr="006E3EE5">
      <w:rPr>
        <w:rFonts w:cs="Arial"/>
        <w:color w:val="929292"/>
        <w:sz w:val="14"/>
        <w:szCs w:val="14"/>
      </w:rPr>
      <w:t>www.dorma-glas.</w:t>
    </w:r>
    <w:r>
      <w:rPr>
        <w:rFonts w:cs="Arial"/>
        <w:color w:val="929292"/>
        <w:sz w:val="14"/>
        <w:szCs w:val="14"/>
      </w:rPr>
      <w:t>com</w:t>
    </w:r>
    <w:r w:rsidRPr="00426F1D">
      <w:rPr>
        <w:rFonts w:cs="Arial"/>
        <w:color w:val="929292"/>
        <w:sz w:val="14"/>
        <w:szCs w:val="14"/>
      </w:rPr>
      <w:t xml:space="preserve"> | Gesellschaftsform: GmbH | Sitz: Bad Salzuflen | Handelsregister: HRB 2238 - AG Lemgo | Geschäftsführer: Andreas Tiedtke | </w:t>
    </w:r>
    <w:proofErr w:type="spellStart"/>
    <w:r w:rsidRPr="00426F1D">
      <w:rPr>
        <w:rFonts w:cs="Arial"/>
        <w:color w:val="929292"/>
        <w:sz w:val="14"/>
        <w:szCs w:val="14"/>
      </w:rPr>
      <w:t>USt</w:t>
    </w:r>
    <w:proofErr w:type="spellEnd"/>
    <w:r w:rsidRPr="00426F1D">
      <w:rPr>
        <w:rFonts w:cs="Arial"/>
        <w:color w:val="929292"/>
        <w:sz w:val="14"/>
        <w:szCs w:val="14"/>
      </w:rPr>
      <w:t>.-</w:t>
    </w:r>
    <w:proofErr w:type="spellStart"/>
    <w:r w:rsidRPr="00426F1D">
      <w:rPr>
        <w:rFonts w:cs="Arial"/>
        <w:color w:val="929292"/>
        <w:sz w:val="14"/>
        <w:szCs w:val="14"/>
      </w:rPr>
      <w:t>IdNr</w:t>
    </w:r>
    <w:proofErr w:type="spellEnd"/>
    <w:r w:rsidRPr="00426F1D">
      <w:rPr>
        <w:rFonts w:cs="Arial"/>
        <w:color w:val="929292"/>
        <w:sz w:val="14"/>
        <w:szCs w:val="14"/>
      </w:rPr>
      <w:t xml:space="preserve">.: DE 126453872 | Bankverbindung: Deutsche Bank AG, </w:t>
    </w:r>
    <w:r>
      <w:rPr>
        <w:rFonts w:cs="Arial"/>
        <w:color w:val="929292"/>
        <w:sz w:val="14"/>
        <w:szCs w:val="14"/>
      </w:rPr>
      <w:t>Detmold</w:t>
    </w:r>
    <w:r w:rsidRPr="00426F1D">
      <w:rPr>
        <w:rFonts w:cs="Arial"/>
        <w:color w:val="929292"/>
        <w:sz w:val="14"/>
        <w:szCs w:val="14"/>
      </w:rPr>
      <w:t xml:space="preserve"> | Kontonummer: 44 39 295 | BLZ: 476 700 23 | IBAN DE95 4767 0023 0443 9295 00 | SWIFT-Code (BIC) DEUTDE3B476 </w:t>
    </w:r>
  </w:p>
  <w:p w14:paraId="05B85EF7" w14:textId="77777777" w:rsidR="00157CCD" w:rsidRPr="00426F1D" w:rsidRDefault="00157CCD" w:rsidP="00157CCD">
    <w:pPr>
      <w:rPr>
        <w:rFonts w:cs="Arial"/>
        <w:b/>
        <w:bCs/>
        <w:i/>
        <w:iCs/>
        <w:noProof/>
        <w:sz w:val="14"/>
        <w:szCs w:val="14"/>
        <w:lang w:val="de-CH"/>
      </w:rPr>
    </w:pPr>
  </w:p>
  <w:p w14:paraId="7EB35FD6" w14:textId="18BE3FB7" w:rsidR="00E925A4" w:rsidRDefault="00157CCD">
    <w:pPr>
      <w:pStyle w:val="Fuzeile"/>
    </w:pPr>
    <w:r w:rsidRPr="00426F1D">
      <w:rPr>
        <w:rFonts w:eastAsiaTheme="minorEastAsia" w:cs="Arial"/>
        <w:b/>
        <w:bCs/>
        <w:i/>
        <w:iCs/>
        <w:noProof/>
        <w:sz w:val="14"/>
        <w:szCs w:val="14"/>
        <w:lang w:val="de-CH"/>
      </w:rPr>
      <w:t>WICHTIGER HINWEIS:</w:t>
    </w:r>
    <w:r w:rsidRPr="00426F1D">
      <w:rPr>
        <w:rFonts w:eastAsiaTheme="minorEastAsia" w:cs="Arial"/>
        <w:i/>
        <w:iCs/>
        <w:noProof/>
        <w:sz w:val="14"/>
        <w:szCs w:val="14"/>
        <w:lang w:val="de-CH"/>
      </w:rPr>
      <w:t xml:space="preserve"> </w:t>
    </w:r>
    <w:r w:rsidRPr="00426F1D">
      <w:rPr>
        <w:rFonts w:eastAsiaTheme="minorEastAsia" w:cs="Arial"/>
        <w:noProof/>
        <w:color w:val="7F7F7F"/>
        <w:sz w:val="14"/>
        <w:szCs w:val="14"/>
        <w:lang w:val="de-CH"/>
      </w:rPr>
      <w:t>Die DORMA-Glas GmbH ist Teil der Aliante-Gruppe, einer globalen Industriegruppe mit Präsenz in Europa, dem Nahen Osten und Nordamerika, und gehört daher seit dem 31. Oktober 2021 nicht mehr zur dormakaba-Gruppe. dormakaba hat der DORMA-Glas GmbH ausschließlich zum Zwecke der lückenlosen Fortführung ihrer eigenen Geschäftstätigkeit für eine kurze Zeit noch gestattet, die dormakaba E-Mail-Adressen und den Verweis auf ihr Produktangebot auf der Internetseite von dormakaba zu verwenden. DORMA-Glas GmbH kann keine rechtlich verbindlichen Erklärungen mehr für die dormakaba-Gruppe abgeben, sondern ausschließlich für die DORMA-Glas GmbH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CE0E" w14:textId="599FDEE9" w:rsidR="00766380" w:rsidRPr="00426F1D" w:rsidRDefault="00766380" w:rsidP="00F63B0A">
    <w:pPr>
      <w:rPr>
        <w:rFonts w:cs="Arial"/>
        <w:color w:val="929292"/>
        <w:sz w:val="14"/>
        <w:szCs w:val="14"/>
      </w:rPr>
    </w:pPr>
    <w:bookmarkStart w:id="7" w:name="FOOTER1"/>
    <w:bookmarkStart w:id="8" w:name="_Hlk98756753"/>
    <w:bookmarkStart w:id="9" w:name="_Hlk98756754"/>
    <w:bookmarkStart w:id="10" w:name="_Hlk98756755"/>
    <w:bookmarkStart w:id="11" w:name="_Hlk98756756"/>
    <w:bookmarkStart w:id="12" w:name="_Hlk98756757"/>
    <w:bookmarkStart w:id="13" w:name="_Hlk98756758"/>
    <w:bookmarkEnd w:id="7"/>
    <w:r w:rsidRPr="00426F1D">
      <w:rPr>
        <w:rFonts w:cs="Arial"/>
        <w:color w:val="929292"/>
        <w:sz w:val="14"/>
        <w:szCs w:val="14"/>
      </w:rPr>
      <w:t>DORMA-Glas GmbH | Max-Planck-Straße 33-45 | 32107 Bad Salzuflen | Deutschland | T</w:t>
    </w:r>
    <w:r w:rsidR="006E3EE5">
      <w:rPr>
        <w:rFonts w:cs="Arial"/>
        <w:color w:val="929292"/>
        <w:sz w:val="14"/>
        <w:szCs w:val="14"/>
      </w:rPr>
      <w:t>:</w:t>
    </w:r>
    <w:r w:rsidRPr="00426F1D">
      <w:rPr>
        <w:rFonts w:cs="Arial"/>
        <w:color w:val="929292"/>
        <w:sz w:val="14"/>
        <w:szCs w:val="14"/>
      </w:rPr>
      <w:t xml:space="preserve"> +49 5222 924-0 | </w:t>
    </w:r>
    <w:r w:rsidR="006E3EE5">
      <w:rPr>
        <w:rFonts w:cs="Arial"/>
        <w:color w:val="929292"/>
        <w:sz w:val="14"/>
        <w:szCs w:val="14"/>
      </w:rPr>
      <w:t>Mail: glasbeschlag@dormakaba.com</w:t>
    </w:r>
    <w:r w:rsidRPr="00426F1D">
      <w:rPr>
        <w:rFonts w:cs="Arial"/>
        <w:color w:val="929292"/>
        <w:sz w:val="14"/>
        <w:szCs w:val="14"/>
      </w:rPr>
      <w:t xml:space="preserve"> | </w:t>
    </w:r>
    <w:r w:rsidRPr="006E3EE5">
      <w:rPr>
        <w:rFonts w:cs="Arial"/>
        <w:color w:val="929292"/>
        <w:sz w:val="14"/>
        <w:szCs w:val="14"/>
      </w:rPr>
      <w:t>www.dorma-glas.</w:t>
    </w:r>
    <w:r w:rsidR="003D1733">
      <w:rPr>
        <w:rFonts w:cs="Arial"/>
        <w:color w:val="929292"/>
        <w:sz w:val="14"/>
        <w:szCs w:val="14"/>
      </w:rPr>
      <w:t>com</w:t>
    </w:r>
    <w:r w:rsidRPr="00426F1D">
      <w:rPr>
        <w:rFonts w:cs="Arial"/>
        <w:color w:val="929292"/>
        <w:sz w:val="14"/>
        <w:szCs w:val="14"/>
      </w:rPr>
      <w:t xml:space="preserve"> | Gesellschaftsform: GmbH | Sitz: Bad Salzuflen | Handelsregister: HRB 2238 - AG Lemgo | Geschäftsführer: Andreas Tiedtke | </w:t>
    </w:r>
    <w:proofErr w:type="spellStart"/>
    <w:r w:rsidRPr="00426F1D">
      <w:rPr>
        <w:rFonts w:cs="Arial"/>
        <w:color w:val="929292"/>
        <w:sz w:val="14"/>
        <w:szCs w:val="14"/>
      </w:rPr>
      <w:t>USt</w:t>
    </w:r>
    <w:proofErr w:type="spellEnd"/>
    <w:r w:rsidRPr="00426F1D">
      <w:rPr>
        <w:rFonts w:cs="Arial"/>
        <w:color w:val="929292"/>
        <w:sz w:val="14"/>
        <w:szCs w:val="14"/>
      </w:rPr>
      <w:t>.-</w:t>
    </w:r>
    <w:proofErr w:type="spellStart"/>
    <w:r w:rsidRPr="00426F1D">
      <w:rPr>
        <w:rFonts w:cs="Arial"/>
        <w:color w:val="929292"/>
        <w:sz w:val="14"/>
        <w:szCs w:val="14"/>
      </w:rPr>
      <w:t>IdNr</w:t>
    </w:r>
    <w:proofErr w:type="spellEnd"/>
    <w:r w:rsidRPr="00426F1D">
      <w:rPr>
        <w:rFonts w:cs="Arial"/>
        <w:color w:val="929292"/>
        <w:sz w:val="14"/>
        <w:szCs w:val="14"/>
      </w:rPr>
      <w:t xml:space="preserve">.: DE 126453872 | Bankverbindung: Deutsche Bank AG, </w:t>
    </w:r>
    <w:r w:rsidR="006E3EE5">
      <w:rPr>
        <w:rFonts w:cs="Arial"/>
        <w:color w:val="929292"/>
        <w:sz w:val="14"/>
        <w:szCs w:val="14"/>
      </w:rPr>
      <w:t>Detmold</w:t>
    </w:r>
    <w:r w:rsidRPr="00426F1D">
      <w:rPr>
        <w:rFonts w:cs="Arial"/>
        <w:color w:val="929292"/>
        <w:sz w:val="14"/>
        <w:szCs w:val="14"/>
      </w:rPr>
      <w:t xml:space="preserve"> | Kontonummer: 44 39 295 | BLZ: 476 700 23 | IBAN DE95 4767 0023 0443 9295 00 | SWIFT-Code (BIC) DEUTDE3B476 </w:t>
    </w:r>
  </w:p>
  <w:p w14:paraId="73BDDAE8" w14:textId="77777777" w:rsidR="00766380" w:rsidRPr="00426F1D" w:rsidRDefault="00766380" w:rsidP="00F63B0A">
    <w:pPr>
      <w:rPr>
        <w:rFonts w:cs="Arial"/>
        <w:b/>
        <w:bCs/>
        <w:i/>
        <w:iCs/>
        <w:noProof/>
        <w:sz w:val="14"/>
        <w:szCs w:val="14"/>
        <w:lang w:val="de-CH"/>
      </w:rPr>
    </w:pPr>
  </w:p>
  <w:p w14:paraId="29324679" w14:textId="1061D83F" w:rsidR="00E925A4" w:rsidRDefault="00766380">
    <w:pPr>
      <w:pStyle w:val="Fuzeile"/>
    </w:pPr>
    <w:r w:rsidRPr="00426F1D">
      <w:rPr>
        <w:rFonts w:eastAsiaTheme="minorEastAsia" w:cs="Arial"/>
        <w:b/>
        <w:bCs/>
        <w:i/>
        <w:iCs/>
        <w:noProof/>
        <w:sz w:val="14"/>
        <w:szCs w:val="14"/>
        <w:lang w:val="de-CH"/>
      </w:rPr>
      <w:t>WICHTIGER HINWEIS:</w:t>
    </w:r>
    <w:r w:rsidRPr="00426F1D">
      <w:rPr>
        <w:rFonts w:eastAsiaTheme="minorEastAsia" w:cs="Arial"/>
        <w:i/>
        <w:iCs/>
        <w:noProof/>
        <w:sz w:val="14"/>
        <w:szCs w:val="14"/>
        <w:lang w:val="de-CH"/>
      </w:rPr>
      <w:t xml:space="preserve"> </w:t>
    </w:r>
    <w:r w:rsidRPr="00426F1D">
      <w:rPr>
        <w:rFonts w:eastAsiaTheme="minorEastAsia" w:cs="Arial"/>
        <w:noProof/>
        <w:color w:val="7F7F7F"/>
        <w:sz w:val="14"/>
        <w:szCs w:val="14"/>
        <w:lang w:val="de-CH"/>
      </w:rPr>
      <w:t>Die DORMA-Glas GmbH ist Teil der Aliante-Gruppe, einer globalen Industriegruppe mit Präsenz in Europa, dem Nahen Osten und Nordamerika, und gehört daher seit dem 31. Oktober 2021 nicht mehr zur dormakaba-Gruppe. dormakaba hat der DORMA-Glas GmbH ausschließlich zum Zwecke der lückenlosen Fortführung ihrer eigenen Geschäftstätigkeit für eine kurze Zeit noch gestattet, die dormakaba E-Mail-Adressen und den Verweis auf ihr Produktangebot auf der Internetseite von dormakaba zu verwenden. DORMA-Glas GmbH kann keine rechtlich verbindlichen Erklärungen mehr für die dormakaba-Gruppe abgeben, sondern ausschließlich für die DORMA-Glas GmbH</w:t>
    </w:r>
    <w:bookmarkEnd w:id="8"/>
    <w:bookmarkEnd w:id="9"/>
    <w:bookmarkEnd w:id="10"/>
    <w:bookmarkEnd w:id="11"/>
    <w:bookmarkEnd w:id="12"/>
    <w:bookmarkEnd w:id="1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FCB4" w14:textId="77777777" w:rsidR="00E73901" w:rsidRDefault="00E73901">
      <w:r>
        <w:separator/>
      </w:r>
    </w:p>
  </w:footnote>
  <w:footnote w:type="continuationSeparator" w:id="0">
    <w:p w14:paraId="1AE3AC83" w14:textId="77777777" w:rsidR="00E73901" w:rsidRDefault="00E73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828E7" w14:textId="4A4E4877" w:rsidR="00E925A4" w:rsidRDefault="00157CCD">
    <w:pPr>
      <w:pStyle w:val="Kopfzeile"/>
    </w:pPr>
    <w:r>
      <w:rPr>
        <w:noProof/>
        <w:color w:val="000000"/>
      </w:rPr>
      <w:drawing>
        <wp:anchor distT="0" distB="0" distL="114300" distR="114300" simplePos="0" relativeHeight="251672576" behindDoc="0" locked="0" layoutInCell="1" allowOverlap="1" wp14:anchorId="383ED400" wp14:editId="32BCA244">
          <wp:simplePos x="0" y="0"/>
          <wp:positionH relativeFrom="column">
            <wp:posOffset>-189230</wp:posOffset>
          </wp:positionH>
          <wp:positionV relativeFrom="paragraph">
            <wp:posOffset>-351628</wp:posOffset>
          </wp:positionV>
          <wp:extent cx="1457325" cy="433739"/>
          <wp:effectExtent l="0" t="0" r="0" b="444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0526AC1-27E9-4395-9266-7BAC2E958B8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33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240B3156" wp14:editId="57CB2B4A">
          <wp:simplePos x="0" y="0"/>
          <wp:positionH relativeFrom="column">
            <wp:posOffset>4123852</wp:posOffset>
          </wp:positionH>
          <wp:positionV relativeFrom="paragraph">
            <wp:posOffset>-509905</wp:posOffset>
          </wp:positionV>
          <wp:extent cx="1866900" cy="1141216"/>
          <wp:effectExtent l="0" t="0" r="0" b="190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141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AFA">
      <w:rPr>
        <w:noProof/>
      </w:rPr>
      <w:drawing>
        <wp:anchor distT="0" distB="0" distL="114300" distR="114300" simplePos="0" relativeHeight="251659264" behindDoc="0" locked="0" layoutInCell="1" allowOverlap="1" wp14:anchorId="4B2D186B" wp14:editId="1C0E9B76">
          <wp:simplePos x="0" y="0"/>
          <wp:positionH relativeFrom="column">
            <wp:posOffset>4803124</wp:posOffset>
          </wp:positionH>
          <wp:positionV relativeFrom="paragraph">
            <wp:posOffset>-316865</wp:posOffset>
          </wp:positionV>
          <wp:extent cx="1130400" cy="288000"/>
          <wp:effectExtent l="0" t="0" r="0" b="0"/>
          <wp:wrapNone/>
          <wp:docPr id="7" name="Grafik 7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4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61C61" w14:textId="77777777" w:rsidR="00E925A4" w:rsidRPr="006C1193" w:rsidRDefault="00E925A4" w:rsidP="000A790E">
    <w:pPr>
      <w:pStyle w:val="Kopfzeile1"/>
      <w:rPr>
        <w:rStyle w:val="Seitenzahl"/>
        <w:rFonts w:cs="Arial"/>
      </w:rPr>
    </w:pPr>
  </w:p>
  <w:p w14:paraId="5A0B95D2" w14:textId="77777777" w:rsidR="00E925A4" w:rsidRDefault="00E925A4">
    <w:pPr>
      <w:pStyle w:val="Kopfzeile"/>
    </w:pPr>
  </w:p>
  <w:p w14:paraId="097F784D" w14:textId="77777777" w:rsidR="00E925A4" w:rsidRDefault="00E925A4">
    <w:pPr>
      <w:pStyle w:val="Kopfzeile"/>
    </w:pPr>
  </w:p>
  <w:p w14:paraId="7A36E1BC" w14:textId="05AAB33E" w:rsidR="00E925A4" w:rsidRPr="007D0E87" w:rsidRDefault="00766380" w:rsidP="000A790E">
    <w:pPr>
      <w:pStyle w:val="Kopfzeile1"/>
      <w:jc w:val="right"/>
      <w:rPr>
        <w:rStyle w:val="Seitenzahl"/>
        <w:rFonts w:cs="Arial"/>
        <w:sz w:val="14"/>
        <w:szCs w:val="14"/>
      </w:rPr>
    </w:pPr>
    <w:r>
      <w:rPr>
        <w:rStyle w:val="Seitenzahl"/>
        <w:rFonts w:cs="Arial"/>
        <w:sz w:val="14"/>
        <w:szCs w:val="14"/>
      </w:rPr>
      <w:t>Seite</w:t>
    </w:r>
    <w:r w:rsidR="00E925A4" w:rsidRPr="007D0E87">
      <w:rPr>
        <w:rStyle w:val="Seitenzahl"/>
        <w:rFonts w:cs="Arial"/>
        <w:sz w:val="14"/>
        <w:szCs w:val="14"/>
      </w:rPr>
      <w:t xml:space="preserve"> </w:t>
    </w:r>
    <w:r w:rsidR="00E925A4" w:rsidRPr="007D0E87">
      <w:rPr>
        <w:rStyle w:val="Seitenzahl"/>
        <w:rFonts w:cs="Arial"/>
        <w:sz w:val="14"/>
        <w:szCs w:val="14"/>
      </w:rPr>
      <w:fldChar w:fldCharType="begin"/>
    </w:r>
    <w:r w:rsidR="00E925A4" w:rsidRPr="007D0E87">
      <w:rPr>
        <w:rStyle w:val="Seitenzahl"/>
        <w:rFonts w:cs="Arial"/>
        <w:sz w:val="14"/>
        <w:szCs w:val="14"/>
      </w:rPr>
      <w:instrText xml:space="preserve">PAGE  </w:instrText>
    </w:r>
    <w:r w:rsidR="00E925A4" w:rsidRPr="007D0E87">
      <w:rPr>
        <w:rStyle w:val="Seitenzahl"/>
        <w:rFonts w:cs="Arial"/>
        <w:sz w:val="14"/>
        <w:szCs w:val="14"/>
      </w:rPr>
      <w:fldChar w:fldCharType="separate"/>
    </w:r>
    <w:r w:rsidR="007E1030">
      <w:rPr>
        <w:rStyle w:val="Seitenzahl"/>
        <w:rFonts w:cs="Arial"/>
        <w:sz w:val="14"/>
        <w:szCs w:val="14"/>
      </w:rPr>
      <w:t>2</w:t>
    </w:r>
    <w:r w:rsidR="00E925A4" w:rsidRPr="007D0E87">
      <w:rPr>
        <w:rStyle w:val="Seitenzahl"/>
        <w:rFonts w:cs="Arial"/>
        <w:sz w:val="14"/>
        <w:szCs w:val="14"/>
      </w:rPr>
      <w:fldChar w:fldCharType="end"/>
    </w:r>
    <w:r w:rsidR="00E925A4" w:rsidRPr="007D0E87">
      <w:rPr>
        <w:rStyle w:val="Seitenzahl"/>
        <w:rFonts w:cs="Arial"/>
        <w:sz w:val="14"/>
        <w:szCs w:val="14"/>
      </w:rPr>
      <w:t xml:space="preserve"> / </w:t>
    </w:r>
    <w:r w:rsidR="00E925A4" w:rsidRPr="007D0E87">
      <w:rPr>
        <w:rStyle w:val="Seitenzahl"/>
        <w:rFonts w:cs="Arial"/>
        <w:sz w:val="14"/>
        <w:szCs w:val="14"/>
      </w:rPr>
      <w:fldChar w:fldCharType="begin"/>
    </w:r>
    <w:r w:rsidR="00E925A4" w:rsidRPr="007D0E87">
      <w:rPr>
        <w:rStyle w:val="Seitenzahl"/>
        <w:rFonts w:cs="Arial"/>
        <w:sz w:val="14"/>
        <w:szCs w:val="14"/>
      </w:rPr>
      <w:instrText xml:space="preserve"> NUMPAGES  \* MERGEFORMAT </w:instrText>
    </w:r>
    <w:r w:rsidR="00E925A4" w:rsidRPr="007D0E87">
      <w:rPr>
        <w:rStyle w:val="Seitenzahl"/>
        <w:rFonts w:cs="Arial"/>
        <w:sz w:val="14"/>
        <w:szCs w:val="14"/>
      </w:rPr>
      <w:fldChar w:fldCharType="separate"/>
    </w:r>
    <w:r w:rsidR="007E1030">
      <w:rPr>
        <w:rStyle w:val="Seitenzahl"/>
        <w:rFonts w:cs="Arial"/>
        <w:sz w:val="14"/>
        <w:szCs w:val="14"/>
      </w:rPr>
      <w:t>2</w:t>
    </w:r>
    <w:r w:rsidR="00E925A4" w:rsidRPr="007D0E87">
      <w:rPr>
        <w:rStyle w:val="Seitenzahl"/>
        <w:rFonts w:cs="Arial"/>
        <w:sz w:val="14"/>
        <w:szCs w:val="1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4158" w14:textId="55350A5E" w:rsidR="00E925A4" w:rsidRPr="001E2A2A" w:rsidRDefault="00766380" w:rsidP="002D040B">
    <w:pPr>
      <w:pStyle w:val="Rcksendevermerk"/>
      <w:framePr w:wrap="around" w:y="2893"/>
      <w:rPr>
        <w:sz w:val="14"/>
        <w:szCs w:val="18"/>
      </w:rPr>
    </w:pPr>
    <w:bookmarkStart w:id="3" w:name="SENDER"/>
    <w:bookmarkEnd w:id="3"/>
    <w:r w:rsidRPr="001E2A2A">
      <w:rPr>
        <w:sz w:val="14"/>
        <w:szCs w:val="18"/>
      </w:rPr>
      <w:t>DORMA-Glas GmbH, Max-Planck-Straße 33-45, 32107 Bad Salzuflen</w:t>
    </w:r>
  </w:p>
  <w:p w14:paraId="7476CC32" w14:textId="77777777" w:rsidR="00E925A4" w:rsidRDefault="00E925A4" w:rsidP="002D040B">
    <w:pPr>
      <w:pStyle w:val="Rcksendevermerk"/>
      <w:framePr w:wrap="around" w:y="2893"/>
    </w:pPr>
  </w:p>
  <w:p w14:paraId="0C84847E" w14:textId="77777777" w:rsidR="00E925A4" w:rsidRDefault="00E925A4" w:rsidP="002D040B">
    <w:pPr>
      <w:pStyle w:val="Rcksendevermerk"/>
      <w:framePr w:wrap="around" w:y="2893"/>
    </w:pPr>
  </w:p>
  <w:p w14:paraId="52DB7FA8" w14:textId="77777777" w:rsidR="00E925A4" w:rsidRDefault="00E925A4" w:rsidP="002D040B">
    <w:pPr>
      <w:pStyle w:val="Rcksendevermerk"/>
      <w:framePr w:wrap="around" w:y="2893"/>
    </w:pPr>
  </w:p>
  <w:p w14:paraId="49BD3E7A" w14:textId="77777777" w:rsidR="00E925A4" w:rsidRDefault="00E925A4" w:rsidP="002D040B">
    <w:pPr>
      <w:pStyle w:val="Rcksendevermerk"/>
      <w:framePr w:wrap="around" w:y="2893"/>
    </w:pPr>
  </w:p>
  <w:p w14:paraId="7C129E1E" w14:textId="54DFFB9B" w:rsidR="00E925A4" w:rsidRPr="009B7195" w:rsidRDefault="00C41369" w:rsidP="009B7195">
    <w:pPr>
      <w:pStyle w:val="Kopfzeile1"/>
    </w:pPr>
    <w:bookmarkStart w:id="4" w:name="HEADER1_a"/>
    <w:r>
      <w:rPr>
        <w:color w:val="000000"/>
      </w:rPr>
      <w:drawing>
        <wp:anchor distT="0" distB="0" distL="114300" distR="114300" simplePos="0" relativeHeight="251668480" behindDoc="0" locked="0" layoutInCell="1" allowOverlap="1" wp14:anchorId="1F22F5F1" wp14:editId="625466BE">
          <wp:simplePos x="0" y="0"/>
          <wp:positionH relativeFrom="column">
            <wp:posOffset>-176530</wp:posOffset>
          </wp:positionH>
          <wp:positionV relativeFrom="paragraph">
            <wp:posOffset>-360045</wp:posOffset>
          </wp:positionV>
          <wp:extent cx="1457325" cy="433739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0526AC1-27E9-4395-9266-7BAC2E958B8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33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D6">
      <w:drawing>
        <wp:anchor distT="0" distB="0" distL="114300" distR="114300" simplePos="0" relativeHeight="251667456" behindDoc="0" locked="0" layoutInCell="1" allowOverlap="1" wp14:anchorId="1E446128" wp14:editId="3AF98014">
          <wp:simplePos x="0" y="0"/>
          <wp:positionH relativeFrom="column">
            <wp:posOffset>4081145</wp:posOffset>
          </wp:positionH>
          <wp:positionV relativeFrom="paragraph">
            <wp:posOffset>-512445</wp:posOffset>
          </wp:positionV>
          <wp:extent cx="1866900" cy="1141216"/>
          <wp:effectExtent l="0" t="0" r="0" b="190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141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AFA">
      <w:drawing>
        <wp:anchor distT="0" distB="0" distL="114300" distR="114300" simplePos="0" relativeHeight="251665408" behindDoc="0" locked="0" layoutInCell="1" allowOverlap="1" wp14:anchorId="78519341" wp14:editId="6C8B20EB">
          <wp:simplePos x="0" y="0"/>
          <wp:positionH relativeFrom="column">
            <wp:posOffset>4831080</wp:posOffset>
          </wp:positionH>
          <wp:positionV relativeFrom="paragraph">
            <wp:posOffset>-316230</wp:posOffset>
          </wp:positionV>
          <wp:extent cx="1130400" cy="288000"/>
          <wp:effectExtent l="0" t="0" r="0" b="0"/>
          <wp:wrapNone/>
          <wp:docPr id="6" name="Grafik 6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4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5A4" w:rsidRPr="009B7195">
      <mc:AlternateContent>
        <mc:Choice Requires="wps">
          <w:drawing>
            <wp:anchor distT="0" distB="0" distL="114300" distR="114300" simplePos="0" relativeHeight="251654656" behindDoc="1" locked="1" layoutInCell="1" allowOverlap="1" wp14:anchorId="10B43AE7" wp14:editId="51E5CCF4">
              <wp:simplePos x="0" y="0"/>
              <wp:positionH relativeFrom="page">
                <wp:posOffset>4495800</wp:posOffset>
              </wp:positionH>
              <wp:positionV relativeFrom="page">
                <wp:posOffset>1743075</wp:posOffset>
              </wp:positionV>
              <wp:extent cx="2543175" cy="1028700"/>
              <wp:effectExtent l="0" t="0" r="9525" b="0"/>
              <wp:wrapNone/>
              <wp:docPr id="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3686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927"/>
                            <w:gridCol w:w="2759"/>
                          </w:tblGrid>
                          <w:tr w:rsidR="00E925A4" w:rsidRPr="0086519B" w14:paraId="1E20F4D6" w14:textId="77777777" w:rsidTr="00FB0664">
                            <w:trPr>
                              <w:cantSplit/>
                              <w:trHeight w:val="227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7571D6AB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2B4556D5" w14:textId="7BB6BB33" w:rsidR="00E925A4" w:rsidRPr="006E66B2" w:rsidRDefault="00134F19" w:rsidP="006E66B2">
                                <w:pPr>
                                  <w:ind w:left="-27" w:firstLine="27"/>
                                  <w:jc w:val="right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bookmarkStart w:id="5" w:name="SENDER_TEXT"/>
                                <w:bookmarkEnd w:id="5"/>
                                <w:r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Vorname</w:t>
                                </w:r>
                                <w:r w:rsidR="00766380"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Nachname</w:t>
                                </w:r>
                              </w:p>
                            </w:tc>
                          </w:tr>
                          <w:tr w:rsidR="00E925A4" w:rsidRPr="006E66B2" w14:paraId="0541E4D7" w14:textId="77777777" w:rsidTr="00FB0664">
                            <w:trPr>
                              <w:cantSplit/>
                              <w:trHeight w:hRule="exact" w:val="227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715D65D8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271900D6" w14:textId="63BC7287" w:rsidR="00E925A4" w:rsidRPr="006E66B2" w:rsidRDefault="00766380" w:rsidP="006E66B2">
                                <w:pPr>
                                  <w:ind w:left="-27" w:firstLine="27"/>
                                  <w:jc w:val="right"/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>T +49 5222/924</w:t>
                                </w:r>
                                <w:r w:rsidR="00134F19"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 xml:space="preserve"> xxx</w:t>
                                </w:r>
                              </w:p>
                            </w:tc>
                          </w:tr>
                          <w:tr w:rsidR="00E925A4" w:rsidRPr="006E66B2" w14:paraId="6F7E0B42" w14:textId="77777777" w:rsidTr="00FB0664">
                            <w:trPr>
                              <w:cantSplit/>
                              <w:trHeight w:hRule="exact" w:val="227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4BF4D071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09ED4BB5" w14:textId="48053F80" w:rsidR="00E925A4" w:rsidRPr="006E66B2" w:rsidRDefault="00134F19" w:rsidP="006E66B2">
                                <w:pPr>
                                  <w:ind w:left="-27" w:firstLine="27"/>
                                  <w:jc w:val="right"/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>vorname</w:t>
                                </w:r>
                                <w:r w:rsidR="00766380"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>.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>nachname</w:t>
                                </w:r>
                                <w:r w:rsidR="00766380"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>@dormak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>a</w:t>
                                </w:r>
                                <w:r w:rsidR="00766380"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>ba.com</w:t>
                                </w:r>
                              </w:p>
                            </w:tc>
                          </w:tr>
                          <w:tr w:rsidR="00E925A4" w:rsidRPr="006E66B2" w14:paraId="19CC6BC5" w14:textId="77777777" w:rsidTr="00FB0664">
                            <w:trPr>
                              <w:cantSplit/>
                              <w:trHeight w:hRule="exact" w:val="227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5182DF22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24B6F471" w14:textId="15C86C51" w:rsidR="00E925A4" w:rsidRPr="006E66B2" w:rsidRDefault="00766380" w:rsidP="006E66B2">
                                <w:pPr>
                                  <w:ind w:left="-27" w:firstLine="27"/>
                                  <w:jc w:val="right"/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 xml:space="preserve">Seite 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instrText xml:space="preserve"> PAGE \* MERGEFORMAT </w:instrTex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-10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t xml:space="preserve"> / 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instrText xml:space="preserve"> NUMPAGES \* MERGEFORMAT </w:instrTex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-10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E925A4" w:rsidRPr="006E66B2" w14:paraId="4AB0C903" w14:textId="77777777" w:rsidTr="00BD2927">
                            <w:trPr>
                              <w:cantSplit/>
                              <w:trHeight w:val="340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524F1A70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3FB62B88" w14:textId="77777777" w:rsidR="00E925A4" w:rsidRPr="006E66B2" w:rsidRDefault="00E925A4" w:rsidP="006E66B2">
                                <w:pPr>
                                  <w:ind w:left="-27" w:firstLine="27"/>
                                  <w:jc w:val="right"/>
                                  <w:rPr>
                                    <w:spacing w:val="-10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E925A4" w:rsidRPr="006E66B2" w14:paraId="557FA845" w14:textId="77777777" w:rsidTr="00C56E99">
                            <w:trPr>
                              <w:cantSplit/>
                              <w:trHeight w:hRule="exact" w:val="227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7B1C524D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088E487D" w14:textId="77777777" w:rsidR="00E925A4" w:rsidRPr="006E66B2" w:rsidRDefault="00E925A4" w:rsidP="006E66B2">
                                <w:pPr>
                                  <w:ind w:left="-27" w:firstLine="27"/>
                                  <w:jc w:val="right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E925A4" w:rsidRPr="006E66B2" w14:paraId="2DCE3514" w14:textId="77777777" w:rsidTr="00D6139A">
                            <w:trPr>
                              <w:cantSplit/>
                              <w:trHeight w:hRule="exact" w:val="340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1D673623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1B9492BE" w14:textId="77777777" w:rsidR="00E925A4" w:rsidRPr="006E66B2" w:rsidRDefault="00E925A4" w:rsidP="006E66B2">
                                <w:pPr>
                                  <w:ind w:left="-27" w:firstLine="27"/>
                                  <w:jc w:val="right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E925A4" w:rsidRPr="006E66B2" w14:paraId="029E5840" w14:textId="77777777" w:rsidTr="00BD2927">
                            <w:trPr>
                              <w:cantSplit/>
                              <w:trHeight w:hRule="exact" w:val="227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5AD700A1" w14:textId="77777777" w:rsidR="00E925A4" w:rsidRPr="006E66B2" w:rsidRDefault="00E925A4" w:rsidP="0034616D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053FFB75" w14:textId="77777777" w:rsidR="00E925A4" w:rsidRPr="006E66B2" w:rsidRDefault="00E925A4" w:rsidP="006E66B2">
                                <w:pPr>
                                  <w:ind w:left="-27" w:firstLine="27"/>
                                  <w:jc w:val="right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E925A4" w:rsidRPr="006E66B2" w14:paraId="5F342ED0" w14:textId="77777777" w:rsidTr="00D6139A">
                            <w:trPr>
                              <w:cantSplit/>
                              <w:trHeight w:val="340"/>
                            </w:trPr>
                            <w:tc>
                              <w:tcPr>
                                <w:tcW w:w="927" w:type="dxa"/>
                                <w:tcMar>
                                  <w:top w:w="57" w:type="dxa"/>
                                  <w:right w:w="113" w:type="dxa"/>
                                </w:tcMar>
                                <w:vAlign w:val="bottom"/>
                              </w:tcPr>
                              <w:p w14:paraId="0FAC5131" w14:textId="77777777" w:rsidR="00E925A4" w:rsidRPr="00BD2927" w:rsidRDefault="00E925A4" w:rsidP="00D33C64">
                                <w:pPr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59" w:type="dxa"/>
                                <w:vAlign w:val="bottom"/>
                              </w:tcPr>
                              <w:p w14:paraId="60B37248" w14:textId="4AFB5CE4" w:rsidR="00E925A4" w:rsidRPr="00BD2927" w:rsidRDefault="00E925A4" w:rsidP="00F7052A">
                                <w:pPr>
                                  <w:ind w:left="-27" w:firstLine="27"/>
                                  <w:jc w:val="right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bookmarkStart w:id="6" w:name="Classification"/>
                                <w:bookmarkEnd w:id="6"/>
                              </w:p>
                            </w:tc>
                          </w:tr>
                        </w:tbl>
                        <w:p w14:paraId="6FF4C8A9" w14:textId="77777777" w:rsidR="00E925A4" w:rsidRPr="006E66B2" w:rsidRDefault="00E925A4" w:rsidP="00791B9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43AE7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8" type="#_x0000_t202" style="position:absolute;margin-left:354pt;margin-top:137.25pt;width:200.25pt;height:81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" filled="f" stroked="f">
              <v:textbox inset="0,0,0,0">
                <w:txbxContent>
                  <w:tbl>
                    <w:tblPr>
                      <w:tblW w:w="3686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27"/>
                      <w:gridCol w:w="2759"/>
                    </w:tblGrid>
                    <w:tr w:rsidR="00E925A4" w:rsidRPr="0086519B" w14:paraId="1E20F4D6" w14:textId="77777777" w:rsidTr="00FB0664">
                      <w:trPr>
                        <w:cantSplit/>
                        <w:trHeight w:val="227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7571D6AB" w14:textId="77777777" w:rsidR="00E925A4" w:rsidRPr="006E66B2" w:rsidRDefault="00E925A4" w:rsidP="0034616D">
                          <w:pPr>
                            <w:jc w:val="right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2B4556D5" w14:textId="7BB6BB33" w:rsidR="00E925A4" w:rsidRPr="006E66B2" w:rsidRDefault="00134F19" w:rsidP="006E66B2">
                          <w:pPr>
                            <w:ind w:left="-27" w:firstLine="27"/>
                            <w:jc w:val="right"/>
                            <w:rPr>
                              <w:b/>
                              <w:sz w:val="19"/>
                              <w:szCs w:val="19"/>
                            </w:rPr>
                          </w:pPr>
                          <w:bookmarkStart w:id="7" w:name="SENDER_TEXT"/>
                          <w:bookmarkEnd w:id="7"/>
                          <w:r>
                            <w:rPr>
                              <w:b/>
                              <w:sz w:val="19"/>
                              <w:szCs w:val="19"/>
                            </w:rPr>
                            <w:t>Vorname</w:t>
                          </w:r>
                          <w:r w:rsidR="00766380">
                            <w:rPr>
                              <w:b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  <w:szCs w:val="19"/>
                            </w:rPr>
                            <w:t>Nachname</w:t>
                          </w:r>
                        </w:p>
                      </w:tc>
                    </w:tr>
                    <w:tr w:rsidR="00E925A4" w:rsidRPr="006E66B2" w14:paraId="0541E4D7" w14:textId="77777777" w:rsidTr="00FB0664">
                      <w:trPr>
                        <w:cantSplit/>
                        <w:trHeight w:hRule="exact" w:val="227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715D65D8" w14:textId="77777777" w:rsidR="00E925A4" w:rsidRPr="006E66B2" w:rsidRDefault="00E925A4" w:rsidP="0034616D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271900D6" w14:textId="63BC7287" w:rsidR="00E925A4" w:rsidRPr="006E66B2" w:rsidRDefault="00766380" w:rsidP="006E66B2">
                          <w:pPr>
                            <w:ind w:left="-27" w:firstLine="27"/>
                            <w:jc w:val="right"/>
                            <w:rPr>
                              <w:spacing w:val="-10"/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t>T +49 5222/924</w:t>
                          </w:r>
                          <w:r w:rsidR="00134F19">
                            <w:rPr>
                              <w:spacing w:val="-10"/>
                              <w:sz w:val="14"/>
                              <w:szCs w:val="14"/>
                            </w:rPr>
                            <w:t xml:space="preserve"> xxx</w:t>
                          </w:r>
                        </w:p>
                      </w:tc>
                    </w:tr>
                    <w:tr w:rsidR="00E925A4" w:rsidRPr="006E66B2" w14:paraId="6F7E0B42" w14:textId="77777777" w:rsidTr="00FB0664">
                      <w:trPr>
                        <w:cantSplit/>
                        <w:trHeight w:hRule="exact" w:val="227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4BF4D071" w14:textId="77777777" w:rsidR="00E925A4" w:rsidRPr="006E66B2" w:rsidRDefault="00E925A4" w:rsidP="0034616D">
                          <w:pPr>
                            <w:jc w:val="right"/>
                            <w:rPr>
                              <w:sz w:val="14"/>
                              <w:szCs w:val="14"/>
                              <w:lang w:val="sv-SE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09ED4BB5" w14:textId="48053F80" w:rsidR="00E925A4" w:rsidRPr="006E66B2" w:rsidRDefault="00134F19" w:rsidP="006E66B2">
                          <w:pPr>
                            <w:ind w:left="-27" w:firstLine="27"/>
                            <w:jc w:val="right"/>
                            <w:rPr>
                              <w:spacing w:val="-10"/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t>vorname</w:t>
                          </w:r>
                          <w:r w:rsidR="00766380">
                            <w:rPr>
                              <w:spacing w:val="-10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t>nachname</w:t>
                          </w:r>
                          <w:r w:rsidR="00766380">
                            <w:rPr>
                              <w:spacing w:val="-10"/>
                              <w:sz w:val="14"/>
                              <w:szCs w:val="14"/>
                            </w:rPr>
                            <w:t>@dormak</w: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t>a</w:t>
                          </w:r>
                          <w:r w:rsidR="00766380">
                            <w:rPr>
                              <w:spacing w:val="-10"/>
                              <w:sz w:val="14"/>
                              <w:szCs w:val="14"/>
                            </w:rPr>
                            <w:t>ba.com</w:t>
                          </w:r>
                        </w:p>
                      </w:tc>
                    </w:tr>
                    <w:tr w:rsidR="00E925A4" w:rsidRPr="006E66B2" w14:paraId="19CC6BC5" w14:textId="77777777" w:rsidTr="00FB0664">
                      <w:trPr>
                        <w:cantSplit/>
                        <w:trHeight w:hRule="exact" w:val="227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5182DF22" w14:textId="77777777" w:rsidR="00E925A4" w:rsidRPr="006E66B2" w:rsidRDefault="00E925A4" w:rsidP="0034616D">
                          <w:pPr>
                            <w:jc w:val="right"/>
                            <w:rPr>
                              <w:sz w:val="14"/>
                              <w:szCs w:val="14"/>
                              <w:lang w:val="sv-SE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24B6F471" w14:textId="15C86C51" w:rsidR="00E925A4" w:rsidRPr="006E66B2" w:rsidRDefault="00766380" w:rsidP="006E66B2">
                          <w:pPr>
                            <w:ind w:left="-27" w:firstLine="27"/>
                            <w:jc w:val="right"/>
                            <w:rPr>
                              <w:spacing w:val="-10"/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t xml:space="preserve">Seite </w: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instrText xml:space="preserve"> PAGE \* MERGEFORMAT </w:instrTex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t xml:space="preserve"> / </w: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instrText xml:space="preserve"> NUMPAGES \* MERGEFORMAT </w:instrTex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c>
                    </w:tr>
                    <w:tr w:rsidR="00E925A4" w:rsidRPr="006E66B2" w14:paraId="4AB0C903" w14:textId="77777777" w:rsidTr="00BD2927">
                      <w:trPr>
                        <w:cantSplit/>
                        <w:trHeight w:val="340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524F1A70" w14:textId="77777777" w:rsidR="00E925A4" w:rsidRPr="006E66B2" w:rsidRDefault="00E925A4" w:rsidP="0034616D">
                          <w:pPr>
                            <w:jc w:val="right"/>
                            <w:rPr>
                              <w:sz w:val="14"/>
                              <w:szCs w:val="14"/>
                              <w:lang w:val="sv-SE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3FB62B88" w14:textId="77777777" w:rsidR="00E925A4" w:rsidRPr="006E66B2" w:rsidRDefault="00E925A4" w:rsidP="006E66B2">
                          <w:pPr>
                            <w:ind w:left="-27" w:firstLine="27"/>
                            <w:jc w:val="right"/>
                            <w:rPr>
                              <w:spacing w:val="-10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E925A4" w:rsidRPr="006E66B2" w14:paraId="557FA845" w14:textId="77777777" w:rsidTr="00C56E99">
                      <w:trPr>
                        <w:cantSplit/>
                        <w:trHeight w:hRule="exact" w:val="227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7B1C524D" w14:textId="77777777" w:rsidR="00E925A4" w:rsidRPr="006E66B2" w:rsidRDefault="00E925A4" w:rsidP="0034616D">
                          <w:pPr>
                            <w:jc w:val="right"/>
                            <w:rPr>
                              <w:sz w:val="14"/>
                              <w:szCs w:val="14"/>
                              <w:lang w:val="sv-SE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088E487D" w14:textId="77777777" w:rsidR="00E925A4" w:rsidRPr="006E66B2" w:rsidRDefault="00E925A4" w:rsidP="006E66B2">
                          <w:pPr>
                            <w:ind w:left="-27" w:firstLine="27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E925A4" w:rsidRPr="006E66B2" w14:paraId="2DCE3514" w14:textId="77777777" w:rsidTr="00D6139A">
                      <w:trPr>
                        <w:cantSplit/>
                        <w:trHeight w:hRule="exact" w:val="340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1D673623" w14:textId="77777777" w:rsidR="00E925A4" w:rsidRPr="006E66B2" w:rsidRDefault="00E925A4" w:rsidP="0034616D">
                          <w:pPr>
                            <w:jc w:val="right"/>
                            <w:rPr>
                              <w:sz w:val="14"/>
                              <w:szCs w:val="14"/>
                              <w:lang w:val="sv-SE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1B9492BE" w14:textId="77777777" w:rsidR="00E925A4" w:rsidRPr="006E66B2" w:rsidRDefault="00E925A4" w:rsidP="006E66B2">
                          <w:pPr>
                            <w:ind w:left="-27" w:firstLine="27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E925A4" w:rsidRPr="006E66B2" w14:paraId="029E5840" w14:textId="77777777" w:rsidTr="00BD2927">
                      <w:trPr>
                        <w:cantSplit/>
                        <w:trHeight w:hRule="exact" w:val="227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5AD700A1" w14:textId="77777777" w:rsidR="00E925A4" w:rsidRPr="006E66B2" w:rsidRDefault="00E925A4" w:rsidP="0034616D">
                          <w:pPr>
                            <w:jc w:val="right"/>
                            <w:rPr>
                              <w:sz w:val="14"/>
                              <w:szCs w:val="14"/>
                              <w:lang w:val="sv-SE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053FFB75" w14:textId="77777777" w:rsidR="00E925A4" w:rsidRPr="006E66B2" w:rsidRDefault="00E925A4" w:rsidP="006E66B2">
                          <w:pPr>
                            <w:ind w:left="-27" w:firstLine="27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E925A4" w:rsidRPr="006E66B2" w14:paraId="5F342ED0" w14:textId="77777777" w:rsidTr="00D6139A">
                      <w:trPr>
                        <w:cantSplit/>
                        <w:trHeight w:val="340"/>
                      </w:trPr>
                      <w:tc>
                        <w:tcPr>
                          <w:tcW w:w="927" w:type="dxa"/>
                          <w:tcMar>
                            <w:top w:w="57" w:type="dxa"/>
                            <w:right w:w="113" w:type="dxa"/>
                          </w:tcMar>
                          <w:vAlign w:val="bottom"/>
                        </w:tcPr>
                        <w:p w14:paraId="0FAC5131" w14:textId="77777777" w:rsidR="00E925A4" w:rsidRPr="00BD2927" w:rsidRDefault="00E925A4" w:rsidP="00D33C64">
                          <w:pPr>
                            <w:rPr>
                              <w:b/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2759" w:type="dxa"/>
                          <w:vAlign w:val="bottom"/>
                        </w:tcPr>
                        <w:p w14:paraId="60B37248" w14:textId="4AFB5CE4" w:rsidR="00E925A4" w:rsidRPr="00BD2927" w:rsidRDefault="00E925A4" w:rsidP="00F7052A">
                          <w:pPr>
                            <w:ind w:left="-27" w:firstLine="27"/>
                            <w:jc w:val="right"/>
                            <w:rPr>
                              <w:b/>
                              <w:sz w:val="19"/>
                              <w:szCs w:val="19"/>
                            </w:rPr>
                          </w:pPr>
                          <w:bookmarkStart w:id="8" w:name="Classification"/>
                          <w:bookmarkEnd w:id="8"/>
                        </w:p>
                      </w:tc>
                    </w:tr>
                  </w:tbl>
                  <w:p w14:paraId="6FF4C8A9" w14:textId="77777777" w:rsidR="00E925A4" w:rsidRPr="006E66B2" w:rsidRDefault="00E925A4" w:rsidP="00791B90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bookmarkEnd w:id="4"/>
  </w:p>
  <w:p w14:paraId="7148CFE5" w14:textId="77777777" w:rsidR="00E925A4" w:rsidRDefault="00E925A4">
    <w:pPr>
      <w:rPr>
        <w:sz w:val="18"/>
        <w:szCs w:val="18"/>
      </w:rPr>
    </w:pPr>
  </w:p>
  <w:p w14:paraId="115C6CB8" w14:textId="77777777" w:rsidR="00E925A4" w:rsidRDefault="00E925A4">
    <w:pPr>
      <w:rPr>
        <w:sz w:val="18"/>
        <w:szCs w:val="18"/>
      </w:rPr>
    </w:pPr>
  </w:p>
  <w:p w14:paraId="21C3914F" w14:textId="77777777" w:rsidR="00E925A4" w:rsidRPr="000975B1" w:rsidRDefault="00E925A4" w:rsidP="00872CAD">
    <w:pPr>
      <w:tabs>
        <w:tab w:val="left" w:pos="1633"/>
      </w:tabs>
      <w:rPr>
        <w:sz w:val="18"/>
        <w:szCs w:val="18"/>
      </w:rPr>
    </w:pPr>
  </w:p>
  <w:p w14:paraId="66AA3B98" w14:textId="77777777" w:rsidR="00E925A4" w:rsidRPr="000975B1" w:rsidRDefault="00E925A4">
    <w:pPr>
      <w:rPr>
        <w:sz w:val="18"/>
        <w:szCs w:val="18"/>
      </w:rPr>
    </w:pPr>
  </w:p>
  <w:p w14:paraId="2BBD2364" w14:textId="77777777" w:rsidR="00E925A4" w:rsidRPr="000975B1" w:rsidRDefault="00E925A4">
    <w:pPr>
      <w:rPr>
        <w:sz w:val="18"/>
        <w:szCs w:val="18"/>
      </w:rPr>
    </w:pPr>
  </w:p>
  <w:p w14:paraId="12037FC2" w14:textId="77777777" w:rsidR="00E925A4" w:rsidRPr="000975B1" w:rsidRDefault="00E925A4">
    <w:pPr>
      <w:rPr>
        <w:sz w:val="18"/>
        <w:szCs w:val="18"/>
      </w:rPr>
    </w:pPr>
  </w:p>
  <w:p w14:paraId="2B48F372" w14:textId="77777777" w:rsidR="00E925A4" w:rsidRPr="000975B1" w:rsidRDefault="00E925A4">
    <w:pPr>
      <w:rPr>
        <w:sz w:val="18"/>
        <w:szCs w:val="18"/>
      </w:rPr>
    </w:pPr>
  </w:p>
  <w:p w14:paraId="28B01835" w14:textId="77777777" w:rsidR="00E925A4" w:rsidRPr="000975B1" w:rsidRDefault="00E925A4" w:rsidP="00134F19">
    <w:pPr>
      <w:jc w:val="right"/>
      <w:rPr>
        <w:sz w:val="18"/>
        <w:szCs w:val="18"/>
      </w:rPr>
    </w:pPr>
  </w:p>
  <w:p w14:paraId="069D8126" w14:textId="77777777" w:rsidR="00E925A4" w:rsidRPr="000975B1" w:rsidRDefault="00E925A4">
    <w:pPr>
      <w:rPr>
        <w:sz w:val="18"/>
        <w:szCs w:val="18"/>
      </w:rPr>
    </w:pPr>
  </w:p>
  <w:p w14:paraId="637044C0" w14:textId="77777777" w:rsidR="00E925A4" w:rsidRPr="000975B1" w:rsidRDefault="00E925A4">
    <w:pPr>
      <w:rPr>
        <w:sz w:val="18"/>
        <w:szCs w:val="18"/>
      </w:rPr>
    </w:pPr>
  </w:p>
  <w:p w14:paraId="650A718F" w14:textId="77777777" w:rsidR="00E925A4" w:rsidRPr="000975B1" w:rsidRDefault="00E925A4">
    <w:pPr>
      <w:rPr>
        <w:sz w:val="18"/>
        <w:szCs w:val="18"/>
      </w:rPr>
    </w:pPr>
  </w:p>
  <w:p w14:paraId="5CB365CC" w14:textId="77777777" w:rsidR="00E925A4" w:rsidRPr="000975B1" w:rsidRDefault="00E925A4">
    <w:pPr>
      <w:rPr>
        <w:sz w:val="18"/>
        <w:szCs w:val="18"/>
      </w:rPr>
    </w:pPr>
  </w:p>
  <w:p w14:paraId="69551DB2" w14:textId="77777777" w:rsidR="00E925A4" w:rsidRPr="000975B1" w:rsidRDefault="00E925A4">
    <w:pPr>
      <w:rPr>
        <w:sz w:val="18"/>
        <w:szCs w:val="18"/>
      </w:rPr>
    </w:pPr>
  </w:p>
  <w:p w14:paraId="016126A9" w14:textId="77777777" w:rsidR="00E925A4" w:rsidRPr="000975B1" w:rsidRDefault="00E925A4">
    <w:pPr>
      <w:rPr>
        <w:sz w:val="18"/>
        <w:szCs w:val="18"/>
      </w:rPr>
    </w:pPr>
  </w:p>
  <w:p w14:paraId="0714D194" w14:textId="77777777" w:rsidR="00E925A4" w:rsidRPr="000975B1" w:rsidRDefault="00E925A4">
    <w:pPr>
      <w:rPr>
        <w:sz w:val="18"/>
        <w:szCs w:val="18"/>
      </w:rPr>
    </w:pPr>
  </w:p>
  <w:p w14:paraId="44B8C660" w14:textId="77777777" w:rsidR="00E925A4" w:rsidRPr="000975B1" w:rsidRDefault="00E925A4">
    <w:pPr>
      <w:rPr>
        <w:sz w:val="18"/>
        <w:szCs w:val="18"/>
      </w:rPr>
    </w:pPr>
  </w:p>
  <w:p w14:paraId="7F9F2B46" w14:textId="77777777" w:rsidR="00E925A4" w:rsidRPr="000975B1" w:rsidRDefault="00E925A4">
    <w:pPr>
      <w:rPr>
        <w:sz w:val="18"/>
        <w:szCs w:val="18"/>
      </w:rPr>
    </w:pPr>
  </w:p>
  <w:p w14:paraId="184C0F39" w14:textId="77777777" w:rsidR="00E925A4" w:rsidRPr="000975B1" w:rsidRDefault="00E925A4">
    <w:pPr>
      <w:rPr>
        <w:sz w:val="18"/>
        <w:szCs w:val="18"/>
      </w:rPr>
    </w:pPr>
  </w:p>
  <w:p w14:paraId="38F0BBAC" w14:textId="77777777" w:rsidR="00E925A4" w:rsidRPr="000975B1" w:rsidRDefault="00E925A4">
    <w:pPr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autoHyphenation/>
  <w:hyphenationZone w:val="17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380"/>
    <w:rsid w:val="000005F1"/>
    <w:rsid w:val="00003E9C"/>
    <w:rsid w:val="00007018"/>
    <w:rsid w:val="000122B2"/>
    <w:rsid w:val="00015361"/>
    <w:rsid w:val="00016124"/>
    <w:rsid w:val="00021656"/>
    <w:rsid w:val="00024167"/>
    <w:rsid w:val="00037751"/>
    <w:rsid w:val="00040F8B"/>
    <w:rsid w:val="00045464"/>
    <w:rsid w:val="00045E46"/>
    <w:rsid w:val="00053D8A"/>
    <w:rsid w:val="00053FE9"/>
    <w:rsid w:val="000551C9"/>
    <w:rsid w:val="00061A4E"/>
    <w:rsid w:val="00063E54"/>
    <w:rsid w:val="00063E69"/>
    <w:rsid w:val="00064001"/>
    <w:rsid w:val="000658E2"/>
    <w:rsid w:val="0007252D"/>
    <w:rsid w:val="0007712B"/>
    <w:rsid w:val="00077B17"/>
    <w:rsid w:val="00077BAB"/>
    <w:rsid w:val="00081BCF"/>
    <w:rsid w:val="00085900"/>
    <w:rsid w:val="00092C16"/>
    <w:rsid w:val="00094D1C"/>
    <w:rsid w:val="0009735A"/>
    <w:rsid w:val="000975B1"/>
    <w:rsid w:val="000A5C6B"/>
    <w:rsid w:val="000A790E"/>
    <w:rsid w:val="000B5216"/>
    <w:rsid w:val="000B6E46"/>
    <w:rsid w:val="000C68B7"/>
    <w:rsid w:val="000C76ED"/>
    <w:rsid w:val="000D0777"/>
    <w:rsid w:val="000D35AC"/>
    <w:rsid w:val="000E05AB"/>
    <w:rsid w:val="000F006E"/>
    <w:rsid w:val="000F4C4A"/>
    <w:rsid w:val="000F5964"/>
    <w:rsid w:val="0010350F"/>
    <w:rsid w:val="00115487"/>
    <w:rsid w:val="001154FE"/>
    <w:rsid w:val="001238D0"/>
    <w:rsid w:val="00125FD9"/>
    <w:rsid w:val="0013001F"/>
    <w:rsid w:val="00134F19"/>
    <w:rsid w:val="00135B7A"/>
    <w:rsid w:val="00157CCD"/>
    <w:rsid w:val="001604CA"/>
    <w:rsid w:val="00162585"/>
    <w:rsid w:val="001629DE"/>
    <w:rsid w:val="00162A13"/>
    <w:rsid w:val="00167D46"/>
    <w:rsid w:val="00186975"/>
    <w:rsid w:val="00190862"/>
    <w:rsid w:val="00192AEE"/>
    <w:rsid w:val="001959E2"/>
    <w:rsid w:val="001A0F4F"/>
    <w:rsid w:val="001B0E81"/>
    <w:rsid w:val="001B1403"/>
    <w:rsid w:val="001B430A"/>
    <w:rsid w:val="001B72CD"/>
    <w:rsid w:val="001C2EEA"/>
    <w:rsid w:val="001C55D8"/>
    <w:rsid w:val="001C7F1E"/>
    <w:rsid w:val="001E2A2A"/>
    <w:rsid w:val="001E387E"/>
    <w:rsid w:val="001E4D57"/>
    <w:rsid w:val="001E57C2"/>
    <w:rsid w:val="001E5B3D"/>
    <w:rsid w:val="001F11EA"/>
    <w:rsid w:val="001F2FA7"/>
    <w:rsid w:val="00205FBB"/>
    <w:rsid w:val="00211C4D"/>
    <w:rsid w:val="00217DDA"/>
    <w:rsid w:val="00230431"/>
    <w:rsid w:val="0023679F"/>
    <w:rsid w:val="00243923"/>
    <w:rsid w:val="00247006"/>
    <w:rsid w:val="002548C9"/>
    <w:rsid w:val="00255BCF"/>
    <w:rsid w:val="00260FD8"/>
    <w:rsid w:val="00262BDA"/>
    <w:rsid w:val="00263FD7"/>
    <w:rsid w:val="00265076"/>
    <w:rsid w:val="0027054F"/>
    <w:rsid w:val="0027120D"/>
    <w:rsid w:val="00275E08"/>
    <w:rsid w:val="0027728B"/>
    <w:rsid w:val="00277C5E"/>
    <w:rsid w:val="00277E01"/>
    <w:rsid w:val="002821A3"/>
    <w:rsid w:val="002929D8"/>
    <w:rsid w:val="00296AC3"/>
    <w:rsid w:val="002A5DC1"/>
    <w:rsid w:val="002A7A0A"/>
    <w:rsid w:val="002B271C"/>
    <w:rsid w:val="002B4423"/>
    <w:rsid w:val="002B4D6F"/>
    <w:rsid w:val="002C0433"/>
    <w:rsid w:val="002C0C16"/>
    <w:rsid w:val="002C2B88"/>
    <w:rsid w:val="002C558B"/>
    <w:rsid w:val="002C5E2A"/>
    <w:rsid w:val="002D040B"/>
    <w:rsid w:val="002D059C"/>
    <w:rsid w:val="002D0648"/>
    <w:rsid w:val="002E41A2"/>
    <w:rsid w:val="002E4200"/>
    <w:rsid w:val="002F00BA"/>
    <w:rsid w:val="002F015A"/>
    <w:rsid w:val="002F54D0"/>
    <w:rsid w:val="002F6E6F"/>
    <w:rsid w:val="00305354"/>
    <w:rsid w:val="00310382"/>
    <w:rsid w:val="003129F6"/>
    <w:rsid w:val="00312AF0"/>
    <w:rsid w:val="003158F7"/>
    <w:rsid w:val="00315D5D"/>
    <w:rsid w:val="00320BEA"/>
    <w:rsid w:val="003210DE"/>
    <w:rsid w:val="0034616D"/>
    <w:rsid w:val="003464A8"/>
    <w:rsid w:val="00357D4E"/>
    <w:rsid w:val="00361641"/>
    <w:rsid w:val="00374682"/>
    <w:rsid w:val="003840BD"/>
    <w:rsid w:val="00391C8D"/>
    <w:rsid w:val="0039278B"/>
    <w:rsid w:val="003A17F3"/>
    <w:rsid w:val="003A58A0"/>
    <w:rsid w:val="003A6D1C"/>
    <w:rsid w:val="003B48FB"/>
    <w:rsid w:val="003B5D5B"/>
    <w:rsid w:val="003B649A"/>
    <w:rsid w:val="003B788D"/>
    <w:rsid w:val="003D1733"/>
    <w:rsid w:val="003D48FB"/>
    <w:rsid w:val="003E03CC"/>
    <w:rsid w:val="003E057D"/>
    <w:rsid w:val="003E7A4E"/>
    <w:rsid w:val="003F1A37"/>
    <w:rsid w:val="003F688B"/>
    <w:rsid w:val="0040114E"/>
    <w:rsid w:val="00401B0F"/>
    <w:rsid w:val="00405010"/>
    <w:rsid w:val="0041032F"/>
    <w:rsid w:val="00412745"/>
    <w:rsid w:val="00420212"/>
    <w:rsid w:val="00420FE3"/>
    <w:rsid w:val="004226F1"/>
    <w:rsid w:val="0042566F"/>
    <w:rsid w:val="00426EF4"/>
    <w:rsid w:val="0043546F"/>
    <w:rsid w:val="00437C00"/>
    <w:rsid w:val="004405BB"/>
    <w:rsid w:val="004471CE"/>
    <w:rsid w:val="00454700"/>
    <w:rsid w:val="00456728"/>
    <w:rsid w:val="004602C5"/>
    <w:rsid w:val="00463CA4"/>
    <w:rsid w:val="00463E6F"/>
    <w:rsid w:val="004709F7"/>
    <w:rsid w:val="004774AC"/>
    <w:rsid w:val="004926C8"/>
    <w:rsid w:val="00492A0E"/>
    <w:rsid w:val="004A009F"/>
    <w:rsid w:val="004A5ADA"/>
    <w:rsid w:val="004A5F24"/>
    <w:rsid w:val="004B0814"/>
    <w:rsid w:val="004B583F"/>
    <w:rsid w:val="004C09AD"/>
    <w:rsid w:val="004C4989"/>
    <w:rsid w:val="004C687F"/>
    <w:rsid w:val="004C7D74"/>
    <w:rsid w:val="004D039B"/>
    <w:rsid w:val="004D0F72"/>
    <w:rsid w:val="004D4F39"/>
    <w:rsid w:val="004D62E4"/>
    <w:rsid w:val="004D7D12"/>
    <w:rsid w:val="004E3842"/>
    <w:rsid w:val="004E442E"/>
    <w:rsid w:val="004E4EC7"/>
    <w:rsid w:val="004E6486"/>
    <w:rsid w:val="004E7E9D"/>
    <w:rsid w:val="004F10E9"/>
    <w:rsid w:val="004F1127"/>
    <w:rsid w:val="004F1768"/>
    <w:rsid w:val="004F1D63"/>
    <w:rsid w:val="00500DAE"/>
    <w:rsid w:val="00503F75"/>
    <w:rsid w:val="00507F37"/>
    <w:rsid w:val="00512036"/>
    <w:rsid w:val="005166D4"/>
    <w:rsid w:val="00541030"/>
    <w:rsid w:val="0054456A"/>
    <w:rsid w:val="00544653"/>
    <w:rsid w:val="00550618"/>
    <w:rsid w:val="00552195"/>
    <w:rsid w:val="00556C3D"/>
    <w:rsid w:val="005577C1"/>
    <w:rsid w:val="00571771"/>
    <w:rsid w:val="005722AC"/>
    <w:rsid w:val="00587499"/>
    <w:rsid w:val="005875FE"/>
    <w:rsid w:val="00593A15"/>
    <w:rsid w:val="005963B2"/>
    <w:rsid w:val="005A0E9B"/>
    <w:rsid w:val="005A3102"/>
    <w:rsid w:val="005A4052"/>
    <w:rsid w:val="005B0AC0"/>
    <w:rsid w:val="005B340E"/>
    <w:rsid w:val="005B4208"/>
    <w:rsid w:val="005B5675"/>
    <w:rsid w:val="005C0780"/>
    <w:rsid w:val="005C2E07"/>
    <w:rsid w:val="005D01F5"/>
    <w:rsid w:val="005D7BFC"/>
    <w:rsid w:val="005E0F79"/>
    <w:rsid w:val="005E2724"/>
    <w:rsid w:val="005F7CA1"/>
    <w:rsid w:val="00602D84"/>
    <w:rsid w:val="0060732C"/>
    <w:rsid w:val="00610002"/>
    <w:rsid w:val="006102D8"/>
    <w:rsid w:val="00615934"/>
    <w:rsid w:val="0061740F"/>
    <w:rsid w:val="00621EEB"/>
    <w:rsid w:val="0062561B"/>
    <w:rsid w:val="00627F46"/>
    <w:rsid w:val="0063601D"/>
    <w:rsid w:val="00643701"/>
    <w:rsid w:val="006471A5"/>
    <w:rsid w:val="00647453"/>
    <w:rsid w:val="0065020B"/>
    <w:rsid w:val="00652799"/>
    <w:rsid w:val="00655AFA"/>
    <w:rsid w:val="00665218"/>
    <w:rsid w:val="006741D1"/>
    <w:rsid w:val="00674F63"/>
    <w:rsid w:val="00680311"/>
    <w:rsid w:val="006829AF"/>
    <w:rsid w:val="00683258"/>
    <w:rsid w:val="00693E49"/>
    <w:rsid w:val="00694567"/>
    <w:rsid w:val="006B0667"/>
    <w:rsid w:val="006B211B"/>
    <w:rsid w:val="006B274A"/>
    <w:rsid w:val="006B2D21"/>
    <w:rsid w:val="006B64BB"/>
    <w:rsid w:val="006B6EC1"/>
    <w:rsid w:val="006B77AA"/>
    <w:rsid w:val="006C325F"/>
    <w:rsid w:val="006C6495"/>
    <w:rsid w:val="006C6C26"/>
    <w:rsid w:val="006C751D"/>
    <w:rsid w:val="006D177B"/>
    <w:rsid w:val="006D335A"/>
    <w:rsid w:val="006D5CD2"/>
    <w:rsid w:val="006D737A"/>
    <w:rsid w:val="006E112B"/>
    <w:rsid w:val="006E2DE7"/>
    <w:rsid w:val="006E3EE5"/>
    <w:rsid w:val="006E66B2"/>
    <w:rsid w:val="006F022C"/>
    <w:rsid w:val="006F03E2"/>
    <w:rsid w:val="006F1C54"/>
    <w:rsid w:val="006F3D3F"/>
    <w:rsid w:val="007046DD"/>
    <w:rsid w:val="0071187C"/>
    <w:rsid w:val="007123DF"/>
    <w:rsid w:val="0071351E"/>
    <w:rsid w:val="00714BCF"/>
    <w:rsid w:val="00720209"/>
    <w:rsid w:val="00720D96"/>
    <w:rsid w:val="007221B6"/>
    <w:rsid w:val="0073080B"/>
    <w:rsid w:val="0073189F"/>
    <w:rsid w:val="00732803"/>
    <w:rsid w:val="00734EBB"/>
    <w:rsid w:val="007475D8"/>
    <w:rsid w:val="00751306"/>
    <w:rsid w:val="00755D51"/>
    <w:rsid w:val="00755F1C"/>
    <w:rsid w:val="00756136"/>
    <w:rsid w:val="00761982"/>
    <w:rsid w:val="00762788"/>
    <w:rsid w:val="007661CD"/>
    <w:rsid w:val="00766380"/>
    <w:rsid w:val="0077129A"/>
    <w:rsid w:val="00771D5F"/>
    <w:rsid w:val="007818C2"/>
    <w:rsid w:val="00787D7D"/>
    <w:rsid w:val="00790913"/>
    <w:rsid w:val="00791B90"/>
    <w:rsid w:val="00795A39"/>
    <w:rsid w:val="007A2D20"/>
    <w:rsid w:val="007A5E56"/>
    <w:rsid w:val="007A6956"/>
    <w:rsid w:val="007A7CB0"/>
    <w:rsid w:val="007B2FD3"/>
    <w:rsid w:val="007B3FB3"/>
    <w:rsid w:val="007B4641"/>
    <w:rsid w:val="007B6C43"/>
    <w:rsid w:val="007C1765"/>
    <w:rsid w:val="007D0E87"/>
    <w:rsid w:val="007D2034"/>
    <w:rsid w:val="007D34DD"/>
    <w:rsid w:val="007D425A"/>
    <w:rsid w:val="007E1030"/>
    <w:rsid w:val="007E454A"/>
    <w:rsid w:val="007F3FE4"/>
    <w:rsid w:val="007F51B3"/>
    <w:rsid w:val="0080300F"/>
    <w:rsid w:val="00806F91"/>
    <w:rsid w:val="008104BC"/>
    <w:rsid w:val="008109EC"/>
    <w:rsid w:val="008131E7"/>
    <w:rsid w:val="00813E89"/>
    <w:rsid w:val="00820A17"/>
    <w:rsid w:val="0083167A"/>
    <w:rsid w:val="008318B5"/>
    <w:rsid w:val="00832868"/>
    <w:rsid w:val="00847230"/>
    <w:rsid w:val="0085466C"/>
    <w:rsid w:val="00855453"/>
    <w:rsid w:val="00863311"/>
    <w:rsid w:val="0086519B"/>
    <w:rsid w:val="00866CDF"/>
    <w:rsid w:val="00871D05"/>
    <w:rsid w:val="00872CAD"/>
    <w:rsid w:val="00880F7B"/>
    <w:rsid w:val="008811CF"/>
    <w:rsid w:val="00883D5D"/>
    <w:rsid w:val="0088419F"/>
    <w:rsid w:val="00887F60"/>
    <w:rsid w:val="00891CC0"/>
    <w:rsid w:val="0089417A"/>
    <w:rsid w:val="008B2989"/>
    <w:rsid w:val="008B2E95"/>
    <w:rsid w:val="008B7BF4"/>
    <w:rsid w:val="008C0EA9"/>
    <w:rsid w:val="008C38B8"/>
    <w:rsid w:val="008C747A"/>
    <w:rsid w:val="008C7D01"/>
    <w:rsid w:val="008C7F2A"/>
    <w:rsid w:val="008D1F63"/>
    <w:rsid w:val="008D21BC"/>
    <w:rsid w:val="008D65F5"/>
    <w:rsid w:val="008D6E78"/>
    <w:rsid w:val="008D7172"/>
    <w:rsid w:val="008E2DD1"/>
    <w:rsid w:val="008E51DD"/>
    <w:rsid w:val="008E5A01"/>
    <w:rsid w:val="009002FD"/>
    <w:rsid w:val="00903207"/>
    <w:rsid w:val="0090495E"/>
    <w:rsid w:val="009124DB"/>
    <w:rsid w:val="00912E06"/>
    <w:rsid w:val="00917B00"/>
    <w:rsid w:val="009263A7"/>
    <w:rsid w:val="00936260"/>
    <w:rsid w:val="00942989"/>
    <w:rsid w:val="0094461B"/>
    <w:rsid w:val="00944DED"/>
    <w:rsid w:val="00954945"/>
    <w:rsid w:val="00955C27"/>
    <w:rsid w:val="00964341"/>
    <w:rsid w:val="009651F8"/>
    <w:rsid w:val="009704A2"/>
    <w:rsid w:val="00970568"/>
    <w:rsid w:val="009705EC"/>
    <w:rsid w:val="0097181D"/>
    <w:rsid w:val="00975496"/>
    <w:rsid w:val="009776C2"/>
    <w:rsid w:val="009A4C43"/>
    <w:rsid w:val="009B0A2D"/>
    <w:rsid w:val="009B550C"/>
    <w:rsid w:val="009B7195"/>
    <w:rsid w:val="009D2750"/>
    <w:rsid w:val="009D6A30"/>
    <w:rsid w:val="009E1AF4"/>
    <w:rsid w:val="009E45B3"/>
    <w:rsid w:val="009F484F"/>
    <w:rsid w:val="009F4BBE"/>
    <w:rsid w:val="00A01191"/>
    <w:rsid w:val="00A020B8"/>
    <w:rsid w:val="00A02508"/>
    <w:rsid w:val="00A05DD6"/>
    <w:rsid w:val="00A10FD6"/>
    <w:rsid w:val="00A11DEB"/>
    <w:rsid w:val="00A139DA"/>
    <w:rsid w:val="00A161CD"/>
    <w:rsid w:val="00A23C8A"/>
    <w:rsid w:val="00A26820"/>
    <w:rsid w:val="00A335E7"/>
    <w:rsid w:val="00A34359"/>
    <w:rsid w:val="00A350EA"/>
    <w:rsid w:val="00A614BF"/>
    <w:rsid w:val="00A66A54"/>
    <w:rsid w:val="00A700BC"/>
    <w:rsid w:val="00A73468"/>
    <w:rsid w:val="00A75AA0"/>
    <w:rsid w:val="00A75AD7"/>
    <w:rsid w:val="00A75DE8"/>
    <w:rsid w:val="00A76810"/>
    <w:rsid w:val="00A80C9F"/>
    <w:rsid w:val="00A837D2"/>
    <w:rsid w:val="00A90F77"/>
    <w:rsid w:val="00A9105C"/>
    <w:rsid w:val="00AA56BC"/>
    <w:rsid w:val="00AC045D"/>
    <w:rsid w:val="00AC2F51"/>
    <w:rsid w:val="00AC3CFD"/>
    <w:rsid w:val="00AC4EC7"/>
    <w:rsid w:val="00AD28EB"/>
    <w:rsid w:val="00AE01B1"/>
    <w:rsid w:val="00AE2693"/>
    <w:rsid w:val="00AE4C4A"/>
    <w:rsid w:val="00AE4E1A"/>
    <w:rsid w:val="00AE6857"/>
    <w:rsid w:val="00AE72F7"/>
    <w:rsid w:val="00AF22D8"/>
    <w:rsid w:val="00AF2CB2"/>
    <w:rsid w:val="00AF76BC"/>
    <w:rsid w:val="00B0341B"/>
    <w:rsid w:val="00B065A9"/>
    <w:rsid w:val="00B11BAB"/>
    <w:rsid w:val="00B13FD4"/>
    <w:rsid w:val="00B1666E"/>
    <w:rsid w:val="00B16DDE"/>
    <w:rsid w:val="00B21D40"/>
    <w:rsid w:val="00B24553"/>
    <w:rsid w:val="00B25E61"/>
    <w:rsid w:val="00B27B43"/>
    <w:rsid w:val="00B30974"/>
    <w:rsid w:val="00B30EF2"/>
    <w:rsid w:val="00B337DA"/>
    <w:rsid w:val="00B46216"/>
    <w:rsid w:val="00B5313C"/>
    <w:rsid w:val="00B61CC5"/>
    <w:rsid w:val="00B83A38"/>
    <w:rsid w:val="00B8638C"/>
    <w:rsid w:val="00B86845"/>
    <w:rsid w:val="00B86AE3"/>
    <w:rsid w:val="00B9721A"/>
    <w:rsid w:val="00B97BDF"/>
    <w:rsid w:val="00BA0F69"/>
    <w:rsid w:val="00BA7379"/>
    <w:rsid w:val="00BB1D78"/>
    <w:rsid w:val="00BC6690"/>
    <w:rsid w:val="00BD1E31"/>
    <w:rsid w:val="00BD2927"/>
    <w:rsid w:val="00BD653C"/>
    <w:rsid w:val="00BE3FA6"/>
    <w:rsid w:val="00BE4578"/>
    <w:rsid w:val="00BF1D1A"/>
    <w:rsid w:val="00BF28A8"/>
    <w:rsid w:val="00BF5474"/>
    <w:rsid w:val="00BF5C3B"/>
    <w:rsid w:val="00BF795F"/>
    <w:rsid w:val="00C03E2B"/>
    <w:rsid w:val="00C045E9"/>
    <w:rsid w:val="00C06FBA"/>
    <w:rsid w:val="00C10723"/>
    <w:rsid w:val="00C12456"/>
    <w:rsid w:val="00C1308C"/>
    <w:rsid w:val="00C16C8A"/>
    <w:rsid w:val="00C20CC7"/>
    <w:rsid w:val="00C248BC"/>
    <w:rsid w:val="00C309E4"/>
    <w:rsid w:val="00C31097"/>
    <w:rsid w:val="00C326F1"/>
    <w:rsid w:val="00C32758"/>
    <w:rsid w:val="00C3650F"/>
    <w:rsid w:val="00C375F3"/>
    <w:rsid w:val="00C41369"/>
    <w:rsid w:val="00C45781"/>
    <w:rsid w:val="00C4588A"/>
    <w:rsid w:val="00C478E6"/>
    <w:rsid w:val="00C52B40"/>
    <w:rsid w:val="00C53EA8"/>
    <w:rsid w:val="00C55F05"/>
    <w:rsid w:val="00C56E99"/>
    <w:rsid w:val="00C62A35"/>
    <w:rsid w:val="00C65ACC"/>
    <w:rsid w:val="00C70975"/>
    <w:rsid w:val="00C73913"/>
    <w:rsid w:val="00C751E1"/>
    <w:rsid w:val="00C80467"/>
    <w:rsid w:val="00C82B99"/>
    <w:rsid w:val="00C8729B"/>
    <w:rsid w:val="00C8772F"/>
    <w:rsid w:val="00C8788F"/>
    <w:rsid w:val="00C91746"/>
    <w:rsid w:val="00C95E9F"/>
    <w:rsid w:val="00C9629C"/>
    <w:rsid w:val="00CA304A"/>
    <w:rsid w:val="00CB45E7"/>
    <w:rsid w:val="00CB55D0"/>
    <w:rsid w:val="00CB7CE7"/>
    <w:rsid w:val="00CC2368"/>
    <w:rsid w:val="00CE0E59"/>
    <w:rsid w:val="00CF0D83"/>
    <w:rsid w:val="00CF112C"/>
    <w:rsid w:val="00CF7290"/>
    <w:rsid w:val="00D0491A"/>
    <w:rsid w:val="00D05EA8"/>
    <w:rsid w:val="00D138E4"/>
    <w:rsid w:val="00D2674B"/>
    <w:rsid w:val="00D3264C"/>
    <w:rsid w:val="00D33C64"/>
    <w:rsid w:val="00D41918"/>
    <w:rsid w:val="00D42735"/>
    <w:rsid w:val="00D43196"/>
    <w:rsid w:val="00D53914"/>
    <w:rsid w:val="00D56874"/>
    <w:rsid w:val="00D6139A"/>
    <w:rsid w:val="00D62147"/>
    <w:rsid w:val="00D6290A"/>
    <w:rsid w:val="00D6730B"/>
    <w:rsid w:val="00D82144"/>
    <w:rsid w:val="00D83306"/>
    <w:rsid w:val="00D85C03"/>
    <w:rsid w:val="00D9209D"/>
    <w:rsid w:val="00D97F93"/>
    <w:rsid w:val="00DB2449"/>
    <w:rsid w:val="00DB3BCB"/>
    <w:rsid w:val="00DC2BC8"/>
    <w:rsid w:val="00DC2CF1"/>
    <w:rsid w:val="00DE504D"/>
    <w:rsid w:val="00DF0275"/>
    <w:rsid w:val="00DF1162"/>
    <w:rsid w:val="00DF38D0"/>
    <w:rsid w:val="00E02F54"/>
    <w:rsid w:val="00E054D2"/>
    <w:rsid w:val="00E0640E"/>
    <w:rsid w:val="00E10EF1"/>
    <w:rsid w:val="00E11FA8"/>
    <w:rsid w:val="00E13E75"/>
    <w:rsid w:val="00E15759"/>
    <w:rsid w:val="00E26CB7"/>
    <w:rsid w:val="00E2727E"/>
    <w:rsid w:val="00E300D8"/>
    <w:rsid w:val="00E31553"/>
    <w:rsid w:val="00E34651"/>
    <w:rsid w:val="00E41003"/>
    <w:rsid w:val="00E52814"/>
    <w:rsid w:val="00E53001"/>
    <w:rsid w:val="00E55DB1"/>
    <w:rsid w:val="00E56459"/>
    <w:rsid w:val="00E57B92"/>
    <w:rsid w:val="00E614FF"/>
    <w:rsid w:val="00E62488"/>
    <w:rsid w:val="00E63DD9"/>
    <w:rsid w:val="00E647E5"/>
    <w:rsid w:val="00E7091D"/>
    <w:rsid w:val="00E73901"/>
    <w:rsid w:val="00E744E1"/>
    <w:rsid w:val="00E75514"/>
    <w:rsid w:val="00E7710F"/>
    <w:rsid w:val="00E84C56"/>
    <w:rsid w:val="00E925A4"/>
    <w:rsid w:val="00E93A8C"/>
    <w:rsid w:val="00EA6B2A"/>
    <w:rsid w:val="00EB13CD"/>
    <w:rsid w:val="00EB2132"/>
    <w:rsid w:val="00EB3662"/>
    <w:rsid w:val="00EB5A0E"/>
    <w:rsid w:val="00EB6705"/>
    <w:rsid w:val="00EC42F3"/>
    <w:rsid w:val="00EC694B"/>
    <w:rsid w:val="00EE29AE"/>
    <w:rsid w:val="00EE44AF"/>
    <w:rsid w:val="00EE747C"/>
    <w:rsid w:val="00EE758F"/>
    <w:rsid w:val="00EF12E1"/>
    <w:rsid w:val="00EF43DC"/>
    <w:rsid w:val="00EF6ADD"/>
    <w:rsid w:val="00F008BA"/>
    <w:rsid w:val="00F00CEC"/>
    <w:rsid w:val="00F07565"/>
    <w:rsid w:val="00F1621F"/>
    <w:rsid w:val="00F17E76"/>
    <w:rsid w:val="00F359EE"/>
    <w:rsid w:val="00F45D94"/>
    <w:rsid w:val="00F51106"/>
    <w:rsid w:val="00F637AF"/>
    <w:rsid w:val="00F7052A"/>
    <w:rsid w:val="00F70881"/>
    <w:rsid w:val="00F73C34"/>
    <w:rsid w:val="00F83B6E"/>
    <w:rsid w:val="00F85F75"/>
    <w:rsid w:val="00F91240"/>
    <w:rsid w:val="00FA520D"/>
    <w:rsid w:val="00FA692A"/>
    <w:rsid w:val="00FA6B39"/>
    <w:rsid w:val="00FA75C7"/>
    <w:rsid w:val="00FB0664"/>
    <w:rsid w:val="00FD4912"/>
    <w:rsid w:val="00FD782A"/>
    <w:rsid w:val="00FE1DD6"/>
    <w:rsid w:val="00FE498B"/>
    <w:rsid w:val="00FE77F5"/>
    <w:rsid w:val="00FF0661"/>
    <w:rsid w:val="00FF16E1"/>
    <w:rsid w:val="00FF69F4"/>
    <w:rsid w:val="00F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4A631124"/>
  <w15:docId w15:val="{E096D5C3-DF5B-4E84-ADB1-7160BBC58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7CCD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uiPriority w:val="99"/>
    <w:rPr>
      <w:rFonts w:ascii="Arial" w:hAnsi="Arial"/>
      <w:sz w:val="16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sz w:val="16"/>
    </w:rPr>
  </w:style>
  <w:style w:type="paragraph" w:styleId="Textkrper">
    <w:name w:val="Body Text"/>
    <w:basedOn w:val="Standard"/>
    <w:pPr>
      <w:jc w:val="both"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9002F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FKDatum">
    <w:name w:val="SFK Datum"/>
    <w:basedOn w:val="Standard"/>
    <w:rsid w:val="00791774"/>
    <w:pPr>
      <w:widowControl w:val="0"/>
      <w:jc w:val="right"/>
    </w:pPr>
    <w:rPr>
      <w:rFonts w:ascii="Verdana" w:hAnsi="Verdana"/>
      <w:color w:val="000000"/>
      <w:sz w:val="20"/>
    </w:rPr>
  </w:style>
  <w:style w:type="character" w:customStyle="1" w:styleId="Betreff">
    <w:name w:val="Betreff"/>
    <w:rsid w:val="00791774"/>
    <w:rPr>
      <w:b/>
    </w:rPr>
  </w:style>
  <w:style w:type="paragraph" w:customStyle="1" w:styleId="SFKFlietext">
    <w:name w:val="SFK Fließtext"/>
    <w:basedOn w:val="Standard"/>
    <w:rsid w:val="00791774"/>
    <w:rPr>
      <w:rFonts w:ascii="Verdana" w:hAnsi="Verdana"/>
      <w:sz w:val="20"/>
    </w:rPr>
  </w:style>
  <w:style w:type="character" w:styleId="Hyperlink">
    <w:name w:val="Hyperlink"/>
    <w:basedOn w:val="Absatz-Standardschriftart"/>
    <w:uiPriority w:val="99"/>
    <w:rsid w:val="00241D15"/>
    <w:rPr>
      <w:color w:val="0000FF"/>
      <w:u w:val="single"/>
    </w:rPr>
  </w:style>
  <w:style w:type="paragraph" w:styleId="Sprechblasentext">
    <w:name w:val="Balloon Text"/>
    <w:basedOn w:val="Standard"/>
    <w:semiHidden/>
    <w:rsid w:val="00C63C0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9C1111"/>
    <w:rPr>
      <w:sz w:val="16"/>
      <w:szCs w:val="16"/>
    </w:rPr>
  </w:style>
  <w:style w:type="paragraph" w:styleId="Kommentartext">
    <w:name w:val="annotation text"/>
    <w:basedOn w:val="Standard"/>
    <w:semiHidden/>
    <w:rsid w:val="009C1111"/>
    <w:rPr>
      <w:sz w:val="20"/>
    </w:rPr>
  </w:style>
  <w:style w:type="paragraph" w:customStyle="1" w:styleId="Empfaenger-Adresse">
    <w:name w:val="Empfaenger-Adresse"/>
    <w:basedOn w:val="Standard"/>
    <w:rsid w:val="00125FD9"/>
    <w:pPr>
      <w:framePr w:w="4536" w:h="2268" w:hRule="exact" w:wrap="around" w:vAnchor="page" w:hAnchor="page" w:x="1419" w:y="2723" w:anchorLock="1"/>
    </w:pPr>
    <w:rPr>
      <w:szCs w:val="24"/>
    </w:rPr>
  </w:style>
  <w:style w:type="paragraph" w:customStyle="1" w:styleId="Rcksendevermerk">
    <w:name w:val="Rücksendevermerk"/>
    <w:basedOn w:val="Empfaenger-Adresse"/>
    <w:rsid w:val="00125FD9"/>
    <w:pPr>
      <w:framePr w:wrap="around"/>
    </w:pPr>
    <w:rPr>
      <w:sz w:val="12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91B90"/>
    <w:rPr>
      <w:rFonts w:ascii="Arial" w:hAnsi="Arial"/>
      <w:sz w:val="22"/>
    </w:rPr>
  </w:style>
  <w:style w:type="paragraph" w:customStyle="1" w:styleId="Reference">
    <w:name w:val="Reference"/>
    <w:basedOn w:val="Standard"/>
    <w:link w:val="ReferenceZchn"/>
    <w:qFormat/>
    <w:rsid w:val="002B271C"/>
    <w:pPr>
      <w:spacing w:line="300" w:lineRule="exact"/>
    </w:pPr>
    <w:rPr>
      <w:sz w:val="24"/>
      <w:szCs w:val="24"/>
    </w:rPr>
  </w:style>
  <w:style w:type="character" w:customStyle="1" w:styleId="ReferenceZchn">
    <w:name w:val="Reference Zchn"/>
    <w:basedOn w:val="Absatz-Standardschriftart"/>
    <w:link w:val="Reference"/>
    <w:rsid w:val="002B271C"/>
    <w:rPr>
      <w:rFonts w:ascii="Arial" w:hAnsi="Arial"/>
      <w:sz w:val="24"/>
      <w:szCs w:val="24"/>
    </w:rPr>
  </w:style>
  <w:style w:type="paragraph" w:customStyle="1" w:styleId="Kopfzeile1">
    <w:name w:val="Kopfzeile1"/>
    <w:basedOn w:val="Kopfzeile"/>
    <w:link w:val="HeaderZchn"/>
    <w:qFormat/>
    <w:rsid w:val="009B7195"/>
    <w:pPr>
      <w:ind w:right="-1"/>
    </w:pPr>
    <w:rPr>
      <w:noProof/>
      <w:sz w:val="18"/>
    </w:rPr>
  </w:style>
  <w:style w:type="character" w:customStyle="1" w:styleId="HeaderZchn">
    <w:name w:val="Header Zchn"/>
    <w:basedOn w:val="KopfzeileZchn"/>
    <w:link w:val="Kopfzeile1"/>
    <w:rsid w:val="009B7195"/>
    <w:rPr>
      <w:rFonts w:ascii="Arial" w:hAnsi="Arial"/>
      <w:noProof/>
      <w:sz w:val="18"/>
    </w:rPr>
  </w:style>
  <w:style w:type="character" w:customStyle="1" w:styleId="FuzeileZchn">
    <w:name w:val="Fußzeile Zchn"/>
    <w:basedOn w:val="Absatz-Standardschriftart"/>
    <w:link w:val="Fuzeile"/>
    <w:rsid w:val="00766380"/>
    <w:rPr>
      <w:rFonts w:ascii="Arial" w:hAnsi="Arial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3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462BD714-E75F-404B-999F-6ACD37B2032A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462BD714-E75F-404B-999F-6ACD37B2032A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RMA%20Inventory\Service\DORMA%20Vorlagen\DOKA_Brief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7927E-F010-442E-A323-D7F7CF64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DOKA_Brief</Template>
  <TotalTime>0</TotalTime>
  <Pages>2</Pages>
  <Words>305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DORMA GmbH + Co. KG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Dennis Kuethe</dc:creator>
  <cp:lastModifiedBy>Ulrike Claas</cp:lastModifiedBy>
  <cp:revision>10</cp:revision>
  <cp:lastPrinted>2022-03-21T11:59:00Z</cp:lastPrinted>
  <dcterms:created xsi:type="dcterms:W3CDTF">2022-07-18T05:27:00Z</dcterms:created>
  <dcterms:modified xsi:type="dcterms:W3CDTF">2022-08-01T06:23:00Z</dcterms:modified>
</cp:coreProperties>
</file>