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50364" w14:textId="77777777" w:rsidR="003A58A0" w:rsidRPr="005D48CF" w:rsidRDefault="003A58A0" w:rsidP="003A58A0">
      <w:pPr>
        <w:rPr>
          <w:rFonts w:cs="Arial"/>
          <w:szCs w:val="22"/>
        </w:rPr>
      </w:pPr>
      <w:bookmarkStart w:id="0" w:name="Location"/>
      <w:bookmarkStart w:id="1" w:name="_Hlk16146269"/>
      <w:bookmarkStart w:id="2" w:name="_Hlk98759789"/>
      <w:bookmarkEnd w:id="0"/>
    </w:p>
    <w:p w14:paraId="1D4F0667" w14:textId="55061F9F" w:rsidR="007818C2" w:rsidRDefault="00D42BC6" w:rsidP="003A58A0">
      <w:pPr>
        <w:rPr>
          <w:rFonts w:cs="Arial"/>
          <w:szCs w:val="22"/>
        </w:rPr>
      </w:pPr>
      <w:r w:rsidRPr="00D42BC6">
        <w:rPr>
          <w:rFonts w:cs="Arial"/>
          <w:noProof/>
          <w:szCs w:val="22"/>
        </w:rPr>
        <w:drawing>
          <wp:inline distT="0" distB="0" distL="0" distR="0" wp14:anchorId="66F7EAC1" wp14:editId="1410956A">
            <wp:extent cx="5571580" cy="2428875"/>
            <wp:effectExtent l="0" t="0" r="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7"/>
                    <a:stretch>
                      <a:fillRect/>
                    </a:stretch>
                  </pic:blipFill>
                  <pic:spPr>
                    <a:xfrm>
                      <a:off x="0" y="0"/>
                      <a:ext cx="5581208" cy="2433072"/>
                    </a:xfrm>
                    <a:prstGeom prst="rect">
                      <a:avLst/>
                    </a:prstGeom>
                  </pic:spPr>
                </pic:pic>
              </a:graphicData>
            </a:graphic>
          </wp:inline>
        </w:drawing>
      </w:r>
    </w:p>
    <w:p w14:paraId="518634A1" w14:textId="77777777" w:rsidR="003A58A0" w:rsidRPr="005D48CF" w:rsidRDefault="003A58A0" w:rsidP="003A58A0">
      <w:pPr>
        <w:rPr>
          <w:rFonts w:cs="Arial"/>
          <w:szCs w:val="22"/>
        </w:rPr>
      </w:pPr>
    </w:p>
    <w:p w14:paraId="249DDE54" w14:textId="45604497" w:rsidR="003A58A0" w:rsidRPr="00163D37" w:rsidRDefault="00163D37" w:rsidP="003A58A0">
      <w:pPr>
        <w:rPr>
          <w:rFonts w:cs="Arial"/>
          <w:szCs w:val="22"/>
          <w:lang w:val="en-US"/>
        </w:rPr>
      </w:pPr>
      <w:r w:rsidRPr="00163D37">
        <w:rPr>
          <w:rFonts w:cs="Arial"/>
          <w:szCs w:val="22"/>
          <w:lang w:val="en-US"/>
        </w:rPr>
        <w:t>Dear Sir or Madam</w:t>
      </w:r>
      <w:r w:rsidR="00E6730E" w:rsidRPr="00163D37">
        <w:rPr>
          <w:rFonts w:cs="Arial"/>
          <w:szCs w:val="22"/>
          <w:lang w:val="en-US"/>
        </w:rPr>
        <w:t>.</w:t>
      </w:r>
    </w:p>
    <w:p w14:paraId="57670E30" w14:textId="77777777" w:rsidR="003A58A0" w:rsidRPr="00163D37" w:rsidRDefault="003A58A0" w:rsidP="003A58A0">
      <w:pPr>
        <w:rPr>
          <w:rFonts w:cs="Arial"/>
          <w:szCs w:val="22"/>
          <w:lang w:val="en-US"/>
        </w:rPr>
      </w:pPr>
    </w:p>
    <w:p w14:paraId="1230333E" w14:textId="16FE7662" w:rsidR="003A58A0" w:rsidRDefault="00163D37" w:rsidP="003A58A0">
      <w:pPr>
        <w:rPr>
          <w:rFonts w:cs="Arial"/>
          <w:lang w:val="en-US"/>
        </w:rPr>
      </w:pPr>
      <w:r w:rsidRPr="00163D37">
        <w:rPr>
          <w:rFonts w:cs="Arial"/>
          <w:lang w:val="en-US"/>
        </w:rPr>
        <w:t xml:space="preserve">Who </w:t>
      </w:r>
      <w:proofErr w:type="gramStart"/>
      <w:r w:rsidRPr="00163D37">
        <w:rPr>
          <w:rFonts w:cs="Arial"/>
          <w:lang w:val="en-US"/>
        </w:rPr>
        <w:t>hasn't</w:t>
      </w:r>
      <w:proofErr w:type="gramEnd"/>
      <w:r w:rsidRPr="00163D37">
        <w:rPr>
          <w:rFonts w:cs="Arial"/>
          <w:lang w:val="en-US"/>
        </w:rPr>
        <w:t xml:space="preserve"> experienced this: a large office floor, room after room, and the search begins. Where is the right department and who sits in which office? Glass partitions with UNIQUIN at least allow first insights. But who can provide quick and precise information?</w:t>
      </w:r>
    </w:p>
    <w:p w14:paraId="3B10401B" w14:textId="77777777" w:rsidR="00163D37" w:rsidRPr="00163D37" w:rsidRDefault="00163D37" w:rsidP="003A58A0">
      <w:pPr>
        <w:rPr>
          <w:rFonts w:cs="Arial"/>
          <w:szCs w:val="22"/>
          <w:lang w:val="en-US"/>
        </w:rPr>
      </w:pPr>
    </w:p>
    <w:p w14:paraId="0B4DFCE0" w14:textId="4B30C382" w:rsidR="008955AD" w:rsidRPr="00A958B8" w:rsidRDefault="00E30BAB" w:rsidP="003A58A0">
      <w:pPr>
        <w:rPr>
          <w:rFonts w:cs="Arial"/>
          <w:b/>
          <w:bCs/>
          <w:color w:val="8E2C48"/>
          <w:sz w:val="33"/>
          <w:szCs w:val="33"/>
          <w:lang w:val="en-US"/>
        </w:rPr>
      </w:pPr>
      <w:r w:rsidRPr="00A958B8">
        <w:rPr>
          <w:rFonts w:cs="Arial"/>
          <w:b/>
          <w:bCs/>
          <w:color w:val="8E2C48"/>
          <w:sz w:val="33"/>
          <w:szCs w:val="33"/>
          <w:lang w:val="en-US"/>
        </w:rPr>
        <w:t xml:space="preserve">UNIQUIN </w:t>
      </w:r>
      <w:r w:rsidR="00A958B8" w:rsidRPr="00A958B8">
        <w:rPr>
          <w:rFonts w:cs="Arial"/>
          <w:b/>
          <w:bCs/>
          <w:color w:val="8E2C48"/>
          <w:sz w:val="33"/>
          <w:szCs w:val="33"/>
          <w:lang w:val="en-US"/>
        </w:rPr>
        <w:t>door plates</w:t>
      </w:r>
      <w:r w:rsidR="00D26975" w:rsidRPr="00A958B8">
        <w:rPr>
          <w:rFonts w:cs="Arial"/>
          <w:b/>
          <w:bCs/>
          <w:color w:val="8E2C48"/>
          <w:sz w:val="33"/>
          <w:szCs w:val="33"/>
          <w:lang w:val="en-US"/>
        </w:rPr>
        <w:t xml:space="preserve">. </w:t>
      </w:r>
    </w:p>
    <w:p w14:paraId="5E2A9D46" w14:textId="49A8ECF9" w:rsidR="003A58A0" w:rsidRPr="00A958B8" w:rsidRDefault="00D26975" w:rsidP="003A58A0">
      <w:pPr>
        <w:rPr>
          <w:rFonts w:cs="Arial"/>
          <w:b/>
          <w:bCs/>
          <w:color w:val="8E2C48"/>
          <w:sz w:val="33"/>
          <w:szCs w:val="33"/>
          <w:lang w:val="en-US"/>
        </w:rPr>
      </w:pPr>
      <w:r w:rsidRPr="00A958B8">
        <w:rPr>
          <w:rFonts w:cs="Arial"/>
          <w:b/>
          <w:bCs/>
          <w:color w:val="8E2C48"/>
          <w:sz w:val="33"/>
          <w:szCs w:val="33"/>
          <w:lang w:val="en-US"/>
        </w:rPr>
        <w:t>F</w:t>
      </w:r>
      <w:r w:rsidR="00A958B8" w:rsidRPr="00A958B8">
        <w:rPr>
          <w:rFonts w:cs="Arial"/>
          <w:b/>
          <w:bCs/>
          <w:color w:val="8E2C48"/>
          <w:sz w:val="33"/>
          <w:szCs w:val="33"/>
          <w:lang w:val="en-US"/>
        </w:rPr>
        <w:t>or better o</w:t>
      </w:r>
      <w:r w:rsidRPr="00A958B8">
        <w:rPr>
          <w:rFonts w:cs="Arial"/>
          <w:b/>
          <w:bCs/>
          <w:color w:val="8E2C48"/>
          <w:sz w:val="33"/>
          <w:szCs w:val="33"/>
          <w:lang w:val="en-US"/>
        </w:rPr>
        <w:t>rient</w:t>
      </w:r>
      <w:r w:rsidR="00A958B8" w:rsidRPr="00A958B8">
        <w:rPr>
          <w:rFonts w:cs="Arial"/>
          <w:b/>
          <w:bCs/>
          <w:color w:val="8E2C48"/>
          <w:sz w:val="33"/>
          <w:szCs w:val="33"/>
          <w:lang w:val="en-US"/>
        </w:rPr>
        <w:t>ation and i</w:t>
      </w:r>
      <w:r w:rsidR="006320C8" w:rsidRPr="00A958B8">
        <w:rPr>
          <w:rFonts w:cs="Arial"/>
          <w:b/>
          <w:bCs/>
          <w:color w:val="8E2C48"/>
          <w:sz w:val="33"/>
          <w:szCs w:val="33"/>
          <w:lang w:val="en-US"/>
        </w:rPr>
        <w:t>dentifi</w:t>
      </w:r>
      <w:r w:rsidR="00A958B8" w:rsidRPr="00A958B8">
        <w:rPr>
          <w:rFonts w:cs="Arial"/>
          <w:b/>
          <w:bCs/>
          <w:color w:val="8E2C48"/>
          <w:sz w:val="33"/>
          <w:szCs w:val="33"/>
          <w:lang w:val="en-US"/>
        </w:rPr>
        <w:t>c</w:t>
      </w:r>
      <w:r w:rsidR="006320C8" w:rsidRPr="00A958B8">
        <w:rPr>
          <w:rFonts w:cs="Arial"/>
          <w:b/>
          <w:bCs/>
          <w:color w:val="8E2C48"/>
          <w:sz w:val="33"/>
          <w:szCs w:val="33"/>
          <w:lang w:val="en-US"/>
        </w:rPr>
        <w:t>ation</w:t>
      </w:r>
      <w:r w:rsidR="00F44C25" w:rsidRPr="00A958B8">
        <w:rPr>
          <w:rFonts w:cs="Arial"/>
          <w:b/>
          <w:bCs/>
          <w:color w:val="8E2C48"/>
          <w:sz w:val="33"/>
          <w:szCs w:val="33"/>
          <w:lang w:val="en-US"/>
        </w:rPr>
        <w:t>.</w:t>
      </w:r>
    </w:p>
    <w:p w14:paraId="432F3A73" w14:textId="1400BB13" w:rsidR="001604CA" w:rsidRPr="00A958B8" w:rsidRDefault="001604CA" w:rsidP="003A58A0">
      <w:pPr>
        <w:rPr>
          <w:rFonts w:cs="Arial"/>
          <w:noProof/>
          <w:szCs w:val="22"/>
          <w:lang w:val="en-US"/>
        </w:rPr>
      </w:pPr>
    </w:p>
    <w:p w14:paraId="23B71508" w14:textId="42B67C3B" w:rsidR="001C1D6E" w:rsidRPr="00A958B8" w:rsidRDefault="00A958B8" w:rsidP="003A58A0">
      <w:pPr>
        <w:rPr>
          <w:rFonts w:cs="Arial"/>
          <w:noProof/>
          <w:szCs w:val="22"/>
          <w:lang w:val="en-US"/>
        </w:rPr>
      </w:pPr>
      <w:r w:rsidRPr="00A958B8">
        <w:rPr>
          <w:rFonts w:cs="Arial"/>
          <w:noProof/>
          <w:szCs w:val="22"/>
          <w:lang w:val="en-US"/>
        </w:rPr>
        <w:t>The most important information can be easily placed on an area of 80 x 130 mm, e.g. room number, department, name. Or room use, office hours and substitutions. Simply everything that helps colleagues and visitors find their way around. In addition, teams are visible here by name, for better identification with the area of responsibility in the company.</w:t>
      </w:r>
      <w:r w:rsidR="001C1D6E" w:rsidRPr="00A958B8">
        <w:rPr>
          <w:rFonts w:cs="Arial"/>
          <w:noProof/>
          <w:szCs w:val="22"/>
          <w:lang w:val="en-US"/>
        </w:rPr>
        <w:t xml:space="preserve"> </w:t>
      </w:r>
    </w:p>
    <w:p w14:paraId="24243BC9" w14:textId="75846939" w:rsidR="007818C2" w:rsidRPr="00A958B8" w:rsidRDefault="007818C2" w:rsidP="003A58A0">
      <w:pPr>
        <w:rPr>
          <w:rFonts w:cs="Arial"/>
          <w:noProof/>
          <w:szCs w:val="22"/>
          <w:lang w:val="en-US"/>
        </w:rPr>
      </w:pPr>
    </w:p>
    <w:p w14:paraId="201E7741" w14:textId="77777777" w:rsidR="003A58A0" w:rsidRPr="00A958B8" w:rsidRDefault="003A58A0" w:rsidP="003A58A0">
      <w:pPr>
        <w:rPr>
          <w:rFonts w:cs="Arial"/>
          <w:szCs w:val="22"/>
          <w:lang w:val="en-US"/>
        </w:rPr>
      </w:pPr>
    </w:p>
    <w:p w14:paraId="4BD1C3B1" w14:textId="68D0F5CF" w:rsidR="003A58A0" w:rsidRPr="00A958B8" w:rsidRDefault="00A958B8" w:rsidP="003A58A0">
      <w:pPr>
        <w:autoSpaceDE w:val="0"/>
        <w:autoSpaceDN w:val="0"/>
        <w:adjustRightInd w:val="0"/>
        <w:rPr>
          <w:rFonts w:cs="Arial"/>
          <w:b/>
          <w:bCs/>
          <w:color w:val="8E2C48"/>
          <w:sz w:val="33"/>
          <w:szCs w:val="33"/>
          <w:lang w:val="en-US"/>
        </w:rPr>
      </w:pPr>
      <w:r w:rsidRPr="00A958B8">
        <w:rPr>
          <w:rFonts w:cs="Arial"/>
          <w:b/>
          <w:bCs/>
          <w:color w:val="8E2C48"/>
          <w:sz w:val="33"/>
          <w:szCs w:val="33"/>
          <w:lang w:val="en-US"/>
        </w:rPr>
        <w:t>As from one cast</w:t>
      </w:r>
      <w:r w:rsidR="00D26975" w:rsidRPr="00A958B8">
        <w:rPr>
          <w:rFonts w:cs="Arial"/>
          <w:b/>
          <w:bCs/>
          <w:color w:val="8E2C48"/>
          <w:sz w:val="33"/>
          <w:szCs w:val="33"/>
          <w:lang w:val="en-US"/>
        </w:rPr>
        <w:t>.</w:t>
      </w:r>
    </w:p>
    <w:p w14:paraId="2E7FA185" w14:textId="2333C3D5" w:rsidR="00D169D5" w:rsidRPr="00A958B8" w:rsidRDefault="00D169D5" w:rsidP="003A58A0">
      <w:pPr>
        <w:autoSpaceDE w:val="0"/>
        <w:autoSpaceDN w:val="0"/>
        <w:adjustRightInd w:val="0"/>
        <w:rPr>
          <w:rFonts w:cs="Arial"/>
          <w:lang w:val="en-US"/>
        </w:rPr>
      </w:pPr>
    </w:p>
    <w:p w14:paraId="13EC9075" w14:textId="5EEBEDFB" w:rsidR="00D42BC6" w:rsidRPr="00A958B8" w:rsidRDefault="00D42BC6" w:rsidP="003A58A0">
      <w:pPr>
        <w:autoSpaceDE w:val="0"/>
        <w:autoSpaceDN w:val="0"/>
        <w:adjustRightInd w:val="0"/>
        <w:rPr>
          <w:rFonts w:cs="Arial"/>
          <w:lang w:val="en-US"/>
        </w:rPr>
      </w:pPr>
      <w:r w:rsidRPr="00D42BC6">
        <w:rPr>
          <w:rFonts w:cs="Arial"/>
          <w:noProof/>
        </w:rPr>
        <w:lastRenderedPageBreak/>
        <w:drawing>
          <wp:inline distT="0" distB="0" distL="0" distR="0" wp14:anchorId="5A092B4A" wp14:editId="4FAEEB6A">
            <wp:extent cx="3181350" cy="2230754"/>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8"/>
                    <a:stretch>
                      <a:fillRect/>
                    </a:stretch>
                  </pic:blipFill>
                  <pic:spPr>
                    <a:xfrm>
                      <a:off x="0" y="0"/>
                      <a:ext cx="3206159" cy="2248150"/>
                    </a:xfrm>
                    <a:prstGeom prst="rect">
                      <a:avLst/>
                    </a:prstGeom>
                  </pic:spPr>
                </pic:pic>
              </a:graphicData>
            </a:graphic>
          </wp:inline>
        </w:drawing>
      </w:r>
      <w:r w:rsidR="00016904" w:rsidRPr="00A958B8">
        <w:rPr>
          <w:rFonts w:cs="Arial"/>
          <w:lang w:val="en-US"/>
        </w:rPr>
        <w:t xml:space="preserve"> </w:t>
      </w:r>
      <w:r w:rsidR="00016904" w:rsidRPr="00016904">
        <w:rPr>
          <w:rFonts w:cs="Arial"/>
          <w:noProof/>
        </w:rPr>
        <w:drawing>
          <wp:inline distT="0" distB="0" distL="0" distR="0" wp14:anchorId="1C159C2A" wp14:editId="46039B34">
            <wp:extent cx="1800225" cy="219198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225" cy="2191982"/>
                    </a:xfrm>
                    <a:prstGeom prst="rect">
                      <a:avLst/>
                    </a:prstGeom>
                  </pic:spPr>
                </pic:pic>
              </a:graphicData>
            </a:graphic>
          </wp:inline>
        </w:drawing>
      </w:r>
    </w:p>
    <w:p w14:paraId="06559357" w14:textId="77777777" w:rsidR="00C25FFD" w:rsidRPr="00A958B8" w:rsidRDefault="00C25FFD" w:rsidP="003A58A0">
      <w:pPr>
        <w:autoSpaceDE w:val="0"/>
        <w:autoSpaceDN w:val="0"/>
        <w:adjustRightInd w:val="0"/>
        <w:rPr>
          <w:rFonts w:cs="Arial"/>
          <w:lang w:val="en-US"/>
        </w:rPr>
      </w:pPr>
    </w:p>
    <w:p w14:paraId="4616C657" w14:textId="452393D9" w:rsidR="00D26975" w:rsidRPr="00A958B8" w:rsidRDefault="00A958B8" w:rsidP="003A58A0">
      <w:pPr>
        <w:autoSpaceDE w:val="0"/>
        <w:autoSpaceDN w:val="0"/>
        <w:adjustRightInd w:val="0"/>
        <w:rPr>
          <w:rFonts w:cs="Arial"/>
          <w:lang w:val="en-US"/>
        </w:rPr>
      </w:pPr>
      <w:r w:rsidRPr="00A958B8">
        <w:rPr>
          <w:rFonts w:cs="Arial"/>
          <w:lang w:val="en-US"/>
        </w:rPr>
        <w:t>The UNIQUIN door plate (right hand or left hand) is designed to fit perfectly to the UNIQUIN frame profile and continues in the projecting area on the glass. Powder-coated in system color, it appears like a fully integrated element at the door</w:t>
      </w:r>
      <w:r w:rsidR="0029166C" w:rsidRPr="00A958B8">
        <w:rPr>
          <w:rFonts w:cs="Arial"/>
          <w:lang w:val="en-US"/>
        </w:rPr>
        <w:t>.</w:t>
      </w:r>
    </w:p>
    <w:p w14:paraId="1EED12E0" w14:textId="77777777" w:rsidR="00EA4882" w:rsidRPr="00A958B8" w:rsidRDefault="00EA4882" w:rsidP="003A58A0">
      <w:pPr>
        <w:autoSpaceDE w:val="0"/>
        <w:autoSpaceDN w:val="0"/>
        <w:adjustRightInd w:val="0"/>
        <w:rPr>
          <w:rFonts w:cs="Arial"/>
          <w:lang w:val="en-US"/>
        </w:rPr>
      </w:pPr>
    </w:p>
    <w:p w14:paraId="494D374A" w14:textId="0263AE55" w:rsidR="003A58A0" w:rsidRDefault="00AB5078" w:rsidP="003A58A0">
      <w:pPr>
        <w:autoSpaceDE w:val="0"/>
        <w:autoSpaceDN w:val="0"/>
        <w:adjustRightInd w:val="0"/>
        <w:rPr>
          <w:rFonts w:cs="Arial"/>
        </w:rPr>
      </w:pPr>
      <w:r w:rsidRPr="00AB5078">
        <w:rPr>
          <w:rFonts w:cs="Arial"/>
          <w:lang w:val="en-US"/>
        </w:rPr>
        <w:t xml:space="preserve">The installation is very simple: The door plate is fixed to the previously drilled frame profile with two countersunk screws. The preparation (2 drill holes) and the complete mounting of the door plate can also be carried out subsequently on already installed systems. Lettering is simply inserted from above into the 4 mm deep surround. The user has a free hand in the choice of material and the production of the inscriptions. </w:t>
      </w:r>
      <w:r w:rsidRPr="00AB5078">
        <w:rPr>
          <w:rFonts w:cs="Arial"/>
        </w:rPr>
        <w:t>Replacement is possible at any time.</w:t>
      </w:r>
    </w:p>
    <w:p w14:paraId="61B0EB0C" w14:textId="5B3625CA" w:rsidR="00FF69F4" w:rsidRDefault="00FF69F4" w:rsidP="003A58A0">
      <w:pPr>
        <w:autoSpaceDE w:val="0"/>
        <w:autoSpaceDN w:val="0"/>
        <w:adjustRightInd w:val="0"/>
        <w:rPr>
          <w:rFonts w:cs="Arial"/>
          <w:szCs w:val="22"/>
        </w:rPr>
      </w:pPr>
    </w:p>
    <w:p w14:paraId="45D52B6F" w14:textId="13806FAD" w:rsidR="00DA2326" w:rsidRDefault="001D6D77" w:rsidP="003A58A0">
      <w:pPr>
        <w:autoSpaceDE w:val="0"/>
        <w:autoSpaceDN w:val="0"/>
        <w:adjustRightInd w:val="0"/>
        <w:rPr>
          <w:rFonts w:cs="Arial"/>
          <w:szCs w:val="22"/>
          <w:lang w:val="en-US"/>
        </w:rPr>
      </w:pPr>
      <w:r w:rsidRPr="001D6D77">
        <w:rPr>
          <w:rFonts w:cs="Arial"/>
          <w:szCs w:val="22"/>
          <w:lang w:val="en-US"/>
        </w:rPr>
        <w:t>Detailed information can be found in the attachment: Mounting instructions and drawings on the detail sheet.</w:t>
      </w:r>
    </w:p>
    <w:p w14:paraId="4148F4D2" w14:textId="77777777" w:rsidR="001D6D77" w:rsidRPr="001D6D77" w:rsidRDefault="001D6D77" w:rsidP="003A58A0">
      <w:pPr>
        <w:autoSpaceDE w:val="0"/>
        <w:autoSpaceDN w:val="0"/>
        <w:adjustRightInd w:val="0"/>
        <w:rPr>
          <w:rFonts w:cs="Arial"/>
          <w:szCs w:val="22"/>
          <w:lang w:val="en-US"/>
        </w:rPr>
      </w:pPr>
    </w:p>
    <w:p w14:paraId="1A0075CD" w14:textId="240F1D54" w:rsidR="00FF69F4" w:rsidRPr="0033355A" w:rsidRDefault="0033355A" w:rsidP="003A58A0">
      <w:pPr>
        <w:autoSpaceDE w:val="0"/>
        <w:autoSpaceDN w:val="0"/>
        <w:adjustRightInd w:val="0"/>
        <w:rPr>
          <w:rFonts w:cs="Arial"/>
          <w:szCs w:val="22"/>
          <w:lang w:val="en-US"/>
        </w:rPr>
      </w:pPr>
      <w:r w:rsidRPr="0033355A">
        <w:rPr>
          <w:rFonts w:cs="Arial"/>
          <w:b/>
          <w:bCs/>
          <w:color w:val="8E2C48"/>
          <w:sz w:val="33"/>
          <w:szCs w:val="33"/>
          <w:lang w:val="en-US"/>
        </w:rPr>
        <w:t>Do you have any questions</w:t>
      </w:r>
      <w:r w:rsidR="00FF69F4" w:rsidRPr="0033355A">
        <w:rPr>
          <w:rFonts w:cs="Arial"/>
          <w:b/>
          <w:bCs/>
          <w:color w:val="8E2C48"/>
          <w:sz w:val="33"/>
          <w:szCs w:val="33"/>
          <w:lang w:val="en-US"/>
        </w:rPr>
        <w:t>?</w:t>
      </w:r>
    </w:p>
    <w:p w14:paraId="7B9DE985" w14:textId="5C14A637" w:rsidR="00FF69F4" w:rsidRPr="0033355A" w:rsidRDefault="00FF69F4" w:rsidP="003A58A0">
      <w:pPr>
        <w:autoSpaceDE w:val="0"/>
        <w:autoSpaceDN w:val="0"/>
        <w:adjustRightInd w:val="0"/>
        <w:rPr>
          <w:rFonts w:cs="Arial"/>
          <w:szCs w:val="22"/>
          <w:lang w:val="en-US"/>
        </w:rPr>
      </w:pPr>
    </w:p>
    <w:p w14:paraId="511C2D23" w14:textId="273A2DD7" w:rsidR="00FF69F4" w:rsidRPr="0033355A" w:rsidRDefault="001D6D77" w:rsidP="003A58A0">
      <w:pPr>
        <w:autoSpaceDE w:val="0"/>
        <w:autoSpaceDN w:val="0"/>
        <w:adjustRightInd w:val="0"/>
        <w:rPr>
          <w:rFonts w:cs="Arial"/>
          <w:szCs w:val="22"/>
          <w:lang w:val="en-US"/>
        </w:rPr>
      </w:pPr>
      <w:r w:rsidRPr="001D6D77">
        <w:rPr>
          <w:rFonts w:cs="Arial"/>
          <w:szCs w:val="22"/>
          <w:lang w:val="en-US"/>
        </w:rPr>
        <w:t xml:space="preserve">Simply get in touch with your contact person in our regionally oriented internal sales service. </w:t>
      </w:r>
      <w:r w:rsidRPr="0033355A">
        <w:rPr>
          <w:rFonts w:cs="Arial"/>
          <w:szCs w:val="22"/>
          <w:lang w:val="en-US"/>
        </w:rPr>
        <w:t>We look forward to being able to help you.</w:t>
      </w:r>
    </w:p>
    <w:p w14:paraId="52A167E3" w14:textId="77777777" w:rsidR="00FF69F4" w:rsidRPr="0033355A" w:rsidRDefault="00FF69F4" w:rsidP="003A58A0">
      <w:pPr>
        <w:autoSpaceDE w:val="0"/>
        <w:autoSpaceDN w:val="0"/>
        <w:adjustRightInd w:val="0"/>
        <w:rPr>
          <w:rFonts w:cs="Arial"/>
          <w:szCs w:val="22"/>
          <w:lang w:val="en-US"/>
        </w:rPr>
      </w:pPr>
    </w:p>
    <w:p w14:paraId="33857941" w14:textId="72E4E51F" w:rsidR="00FF69F4" w:rsidRPr="0033355A" w:rsidRDefault="00FF69F4" w:rsidP="003A58A0">
      <w:pPr>
        <w:autoSpaceDE w:val="0"/>
        <w:autoSpaceDN w:val="0"/>
        <w:adjustRightInd w:val="0"/>
        <w:rPr>
          <w:rFonts w:cs="Arial"/>
          <w:szCs w:val="22"/>
          <w:lang w:val="en-US"/>
        </w:rPr>
      </w:pPr>
      <w:proofErr w:type="spellStart"/>
      <w:r w:rsidRPr="0033355A">
        <w:rPr>
          <w:rFonts w:cs="Arial"/>
          <w:szCs w:val="22"/>
          <w:highlight w:val="yellow"/>
          <w:lang w:val="en-US"/>
        </w:rPr>
        <w:t>Signatur</w:t>
      </w:r>
      <w:proofErr w:type="spellEnd"/>
    </w:p>
    <w:p w14:paraId="63900A8B" w14:textId="77777777" w:rsidR="003A58A0" w:rsidRPr="0033355A" w:rsidRDefault="003A58A0" w:rsidP="003A58A0">
      <w:pPr>
        <w:rPr>
          <w:rFonts w:cs="Arial"/>
          <w:szCs w:val="22"/>
          <w:lang w:val="en-US"/>
        </w:rPr>
      </w:pPr>
    </w:p>
    <w:p w14:paraId="27F16551" w14:textId="12957479" w:rsidR="003A58A0" w:rsidRPr="0033355A" w:rsidRDefault="0033355A" w:rsidP="003A58A0">
      <w:pPr>
        <w:rPr>
          <w:rFonts w:cs="Arial"/>
          <w:szCs w:val="22"/>
          <w:lang w:val="en-US"/>
        </w:rPr>
      </w:pPr>
      <w:r w:rsidRPr="0033355A">
        <w:rPr>
          <w:rFonts w:cs="Arial"/>
          <w:szCs w:val="22"/>
          <w:lang w:val="en-US"/>
        </w:rPr>
        <w:t>W</w:t>
      </w:r>
      <w:r>
        <w:rPr>
          <w:rFonts w:cs="Arial"/>
          <w:szCs w:val="22"/>
          <w:lang w:val="en-US"/>
        </w:rPr>
        <w:t>ith best regards</w:t>
      </w:r>
    </w:p>
    <w:p w14:paraId="72C8A0B3" w14:textId="77777777" w:rsidR="003A58A0" w:rsidRPr="0033355A" w:rsidRDefault="003A58A0" w:rsidP="003A58A0">
      <w:pPr>
        <w:rPr>
          <w:rFonts w:cs="Arial"/>
          <w:szCs w:val="22"/>
          <w:lang w:val="en-US"/>
        </w:rPr>
      </w:pPr>
    </w:p>
    <w:p w14:paraId="1D561451" w14:textId="643F3287" w:rsidR="003A58A0" w:rsidRPr="0033355A" w:rsidRDefault="003A58A0" w:rsidP="003A58A0">
      <w:pPr>
        <w:rPr>
          <w:rFonts w:cs="Arial"/>
          <w:szCs w:val="22"/>
          <w:lang w:val="en-US"/>
        </w:rPr>
      </w:pPr>
      <w:r w:rsidRPr="0033355A">
        <w:rPr>
          <w:rFonts w:cs="Arial"/>
          <w:noProof/>
          <w:szCs w:val="22"/>
          <w:lang w:val="en-US"/>
        </w:rPr>
        <w:t>DORMA-Glas</w:t>
      </w:r>
      <w:r w:rsidRPr="0033355A">
        <w:rPr>
          <w:rFonts w:cs="Arial"/>
          <w:szCs w:val="22"/>
          <w:lang w:val="en-US"/>
        </w:rPr>
        <w:t xml:space="preserve"> GmbH</w:t>
      </w:r>
    </w:p>
    <w:p w14:paraId="0A563C19" w14:textId="77777777" w:rsidR="003A58A0" w:rsidRPr="0033355A" w:rsidRDefault="003A58A0" w:rsidP="003A58A0">
      <w:pPr>
        <w:rPr>
          <w:rFonts w:cs="Arial"/>
          <w:szCs w:val="22"/>
          <w:lang w:val="en-US"/>
        </w:rPr>
      </w:pPr>
    </w:p>
    <w:p w14:paraId="294C484D" w14:textId="77777777" w:rsidR="003A58A0" w:rsidRPr="0033355A" w:rsidRDefault="003A58A0" w:rsidP="003A58A0">
      <w:pPr>
        <w:rPr>
          <w:rFonts w:cs="Arial"/>
          <w:szCs w:val="22"/>
          <w:lang w:val="en-US"/>
        </w:rPr>
      </w:pPr>
    </w:p>
    <w:bookmarkEnd w:id="1"/>
    <w:bookmarkEnd w:id="2"/>
    <w:sectPr w:rsidR="003A58A0" w:rsidRPr="0033355A" w:rsidSect="00755F1C">
      <w:headerReference w:type="default" r:id="rId10"/>
      <w:footerReference w:type="default" r:id="rId11"/>
      <w:headerReference w:type="first" r:id="rId12"/>
      <w:footerReference w:type="first" r:id="rId13"/>
      <w:pgSz w:w="11906" w:h="16838" w:code="9"/>
      <w:pgMar w:top="2835" w:right="1134" w:bottom="1418" w:left="1418" w:header="1332"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32AC6" w14:textId="77777777" w:rsidR="00E73901" w:rsidRDefault="00E73901">
      <w:r>
        <w:separator/>
      </w:r>
    </w:p>
  </w:endnote>
  <w:endnote w:type="continuationSeparator" w:id="0">
    <w:p w14:paraId="49484B38" w14:textId="77777777" w:rsidR="00E73901" w:rsidRDefault="00E7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C098" w14:textId="77777777" w:rsidR="00157CCD" w:rsidRPr="00426F1D" w:rsidRDefault="00157CCD" w:rsidP="00157CCD">
    <w:pPr>
      <w:rPr>
        <w:rFonts w:cs="Arial"/>
        <w:color w:val="929292"/>
        <w:sz w:val="14"/>
        <w:szCs w:val="14"/>
      </w:rPr>
    </w:pPr>
    <w:r w:rsidRPr="00426F1D">
      <w:rPr>
        <w:rFonts w:cs="Arial"/>
        <w:color w:val="929292"/>
        <w:sz w:val="14"/>
        <w:szCs w:val="14"/>
      </w:rPr>
      <w:t>DORMA-Glas GmbH | Max-Planck-Straße 33-45 | 32107 Bad Salzuflen | Deutschland | T</w:t>
    </w:r>
    <w:r>
      <w:rPr>
        <w:rFonts w:cs="Arial"/>
        <w:color w:val="929292"/>
        <w:sz w:val="14"/>
        <w:szCs w:val="14"/>
      </w:rPr>
      <w:t>:</w:t>
    </w:r>
    <w:r w:rsidRPr="00426F1D">
      <w:rPr>
        <w:rFonts w:cs="Arial"/>
        <w:color w:val="929292"/>
        <w:sz w:val="14"/>
        <w:szCs w:val="14"/>
      </w:rPr>
      <w:t xml:space="preserve"> +49 5222 924-0 | </w:t>
    </w:r>
    <w:r>
      <w:rPr>
        <w:rFonts w:cs="Arial"/>
        <w:color w:val="929292"/>
        <w:sz w:val="14"/>
        <w:szCs w:val="14"/>
      </w:rPr>
      <w:t>Mail: glasbeschlag@dormakaba.com</w:t>
    </w:r>
    <w:r w:rsidRPr="00426F1D">
      <w:rPr>
        <w:rFonts w:cs="Arial"/>
        <w:color w:val="929292"/>
        <w:sz w:val="14"/>
        <w:szCs w:val="14"/>
      </w:rPr>
      <w:t xml:space="preserve"> | </w:t>
    </w:r>
    <w:r w:rsidRPr="006E3EE5">
      <w:rPr>
        <w:rFonts w:cs="Arial"/>
        <w:color w:val="929292"/>
        <w:sz w:val="14"/>
        <w:szCs w:val="14"/>
      </w:rPr>
      <w:t>www.dorma-glas.</w:t>
    </w:r>
    <w:r>
      <w:rPr>
        <w:rFonts w:cs="Arial"/>
        <w:color w:val="929292"/>
        <w:sz w:val="14"/>
        <w:szCs w:val="14"/>
      </w:rPr>
      <w:t>com</w:t>
    </w:r>
    <w:r w:rsidRPr="00426F1D">
      <w:rPr>
        <w:rFonts w:cs="Arial"/>
        <w:color w:val="929292"/>
        <w:sz w:val="14"/>
        <w:szCs w:val="14"/>
      </w:rPr>
      <w:t xml:space="preserve"> | Gesellschaftsform: GmbH | Sitz: Bad Salzuflen | Handelsregister: HRB 2238 - AG Lemgo | Geschäftsführer: Andreas Tiedtke | </w:t>
    </w:r>
    <w:proofErr w:type="spellStart"/>
    <w:r w:rsidRPr="00426F1D">
      <w:rPr>
        <w:rFonts w:cs="Arial"/>
        <w:color w:val="929292"/>
        <w:sz w:val="14"/>
        <w:szCs w:val="14"/>
      </w:rPr>
      <w:t>USt</w:t>
    </w:r>
    <w:proofErr w:type="spellEnd"/>
    <w:r w:rsidRPr="00426F1D">
      <w:rPr>
        <w:rFonts w:cs="Arial"/>
        <w:color w:val="929292"/>
        <w:sz w:val="14"/>
        <w:szCs w:val="14"/>
      </w:rPr>
      <w:t>.-</w:t>
    </w:r>
    <w:proofErr w:type="spellStart"/>
    <w:r w:rsidRPr="00426F1D">
      <w:rPr>
        <w:rFonts w:cs="Arial"/>
        <w:color w:val="929292"/>
        <w:sz w:val="14"/>
        <w:szCs w:val="14"/>
      </w:rPr>
      <w:t>IdNr</w:t>
    </w:r>
    <w:proofErr w:type="spellEnd"/>
    <w:r w:rsidRPr="00426F1D">
      <w:rPr>
        <w:rFonts w:cs="Arial"/>
        <w:color w:val="929292"/>
        <w:sz w:val="14"/>
        <w:szCs w:val="14"/>
      </w:rPr>
      <w:t xml:space="preserve">.: DE 126453872 | Bankverbindung: Deutsche Bank AG, </w:t>
    </w:r>
    <w:r>
      <w:rPr>
        <w:rFonts w:cs="Arial"/>
        <w:color w:val="929292"/>
        <w:sz w:val="14"/>
        <w:szCs w:val="14"/>
      </w:rPr>
      <w:t>Detmold</w:t>
    </w:r>
    <w:r w:rsidRPr="00426F1D">
      <w:rPr>
        <w:rFonts w:cs="Arial"/>
        <w:color w:val="929292"/>
        <w:sz w:val="14"/>
        <w:szCs w:val="14"/>
      </w:rPr>
      <w:t xml:space="preserve"> | Kontonummer: 44 39 295 | BLZ: 476 700 23 | IBAN DE95 4767 0023 0443 9295 00 | SWIFT-Code (BIC) DEUTDE3B476 </w:t>
    </w:r>
  </w:p>
  <w:p w14:paraId="05B85EF7" w14:textId="77777777" w:rsidR="00157CCD" w:rsidRPr="00426F1D" w:rsidRDefault="00157CCD" w:rsidP="00157CCD">
    <w:pPr>
      <w:rPr>
        <w:rFonts w:cs="Arial"/>
        <w:b/>
        <w:bCs/>
        <w:i/>
        <w:iCs/>
        <w:noProof/>
        <w:sz w:val="14"/>
        <w:szCs w:val="14"/>
        <w:lang w:val="de-CH"/>
      </w:rPr>
    </w:pPr>
  </w:p>
  <w:p w14:paraId="7EB35FD6" w14:textId="18BE3FB7" w:rsidR="00E925A4" w:rsidRDefault="00157CCD">
    <w:pPr>
      <w:pStyle w:val="Fuzeile"/>
    </w:pPr>
    <w:r w:rsidRPr="00426F1D">
      <w:rPr>
        <w:rFonts w:eastAsiaTheme="minorEastAsia" w:cs="Arial"/>
        <w:b/>
        <w:bCs/>
        <w:i/>
        <w:iCs/>
        <w:noProof/>
        <w:sz w:val="14"/>
        <w:szCs w:val="14"/>
        <w:lang w:val="de-CH"/>
      </w:rPr>
      <w:t>WICHTIGER HINWEIS:</w:t>
    </w:r>
    <w:r w:rsidRPr="00426F1D">
      <w:rPr>
        <w:rFonts w:eastAsiaTheme="minorEastAsia" w:cs="Arial"/>
        <w:i/>
        <w:iCs/>
        <w:noProof/>
        <w:sz w:val="14"/>
        <w:szCs w:val="14"/>
        <w:lang w:val="de-CH"/>
      </w:rPr>
      <w:t xml:space="preserve"> </w:t>
    </w:r>
    <w:r w:rsidRPr="00426F1D">
      <w:rPr>
        <w:rFonts w:eastAsiaTheme="minorEastAsia" w:cs="Arial"/>
        <w:noProof/>
        <w:color w:val="7F7F7F"/>
        <w:sz w:val="14"/>
        <w:szCs w:val="14"/>
        <w:lang w:val="de-CH"/>
      </w:rPr>
      <w:t>Die DORMA-Glas GmbH ist Teil der Aliante-Gruppe, einer globalen Industriegruppe mit Präsenz in Europa, dem Nahen Osten und Nordamerika, und gehört daher seit dem 31. Oktober 2021 nicht mehr zur dormakaba-Gruppe. dormakaba hat der DORMA-Glas GmbH ausschließlich zum Zwecke der lückenlosen Fortführung ihrer eigenen Geschäftstätigkeit für eine kurze Zeit noch gestattet, die dormakaba E-Mail-Adressen und den Verweis auf ihr Produktangebot auf der Internetseite von dormakaba zu verwenden. DORMA-Glas GmbH kann keine rechtlich verbindlichen Erklärungen mehr für die dormakaba-Gruppe abgeben, sondern ausschließlich für die DORMA-Glas GmbH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0CE0E" w14:textId="599FDEE9" w:rsidR="00766380" w:rsidRPr="00426F1D" w:rsidRDefault="00766380" w:rsidP="00F63B0A">
    <w:pPr>
      <w:rPr>
        <w:rFonts w:cs="Arial"/>
        <w:color w:val="929292"/>
        <w:sz w:val="14"/>
        <w:szCs w:val="14"/>
      </w:rPr>
    </w:pPr>
    <w:bookmarkStart w:id="9" w:name="FOOTER1"/>
    <w:bookmarkStart w:id="10" w:name="_Hlk98756753"/>
    <w:bookmarkStart w:id="11" w:name="_Hlk98756754"/>
    <w:bookmarkStart w:id="12" w:name="_Hlk98756755"/>
    <w:bookmarkStart w:id="13" w:name="_Hlk98756756"/>
    <w:bookmarkStart w:id="14" w:name="_Hlk98756757"/>
    <w:bookmarkStart w:id="15" w:name="_Hlk98756758"/>
    <w:bookmarkEnd w:id="9"/>
    <w:r w:rsidRPr="00426F1D">
      <w:rPr>
        <w:rFonts w:cs="Arial"/>
        <w:color w:val="929292"/>
        <w:sz w:val="14"/>
        <w:szCs w:val="14"/>
      </w:rPr>
      <w:t>DORMA-Glas GmbH | Max-Planck-Straße 33-45 | 32107 Bad Salzuflen | Deutschland | T</w:t>
    </w:r>
    <w:r w:rsidR="006E3EE5">
      <w:rPr>
        <w:rFonts w:cs="Arial"/>
        <w:color w:val="929292"/>
        <w:sz w:val="14"/>
        <w:szCs w:val="14"/>
      </w:rPr>
      <w:t>:</w:t>
    </w:r>
    <w:r w:rsidRPr="00426F1D">
      <w:rPr>
        <w:rFonts w:cs="Arial"/>
        <w:color w:val="929292"/>
        <w:sz w:val="14"/>
        <w:szCs w:val="14"/>
      </w:rPr>
      <w:t xml:space="preserve"> +49 5222 924-0 | </w:t>
    </w:r>
    <w:r w:rsidR="006E3EE5">
      <w:rPr>
        <w:rFonts w:cs="Arial"/>
        <w:color w:val="929292"/>
        <w:sz w:val="14"/>
        <w:szCs w:val="14"/>
      </w:rPr>
      <w:t>Mail: glasbeschlag@dormakaba.com</w:t>
    </w:r>
    <w:r w:rsidRPr="00426F1D">
      <w:rPr>
        <w:rFonts w:cs="Arial"/>
        <w:color w:val="929292"/>
        <w:sz w:val="14"/>
        <w:szCs w:val="14"/>
      </w:rPr>
      <w:t xml:space="preserve"> | </w:t>
    </w:r>
    <w:r w:rsidRPr="006E3EE5">
      <w:rPr>
        <w:rFonts w:cs="Arial"/>
        <w:color w:val="929292"/>
        <w:sz w:val="14"/>
        <w:szCs w:val="14"/>
      </w:rPr>
      <w:t>www.dorma-glas.</w:t>
    </w:r>
    <w:r w:rsidR="003D1733">
      <w:rPr>
        <w:rFonts w:cs="Arial"/>
        <w:color w:val="929292"/>
        <w:sz w:val="14"/>
        <w:szCs w:val="14"/>
      </w:rPr>
      <w:t>com</w:t>
    </w:r>
    <w:r w:rsidRPr="00426F1D">
      <w:rPr>
        <w:rFonts w:cs="Arial"/>
        <w:color w:val="929292"/>
        <w:sz w:val="14"/>
        <w:szCs w:val="14"/>
      </w:rPr>
      <w:t xml:space="preserve"> | Gesellschaftsform: GmbH | Sitz: Bad Salzuflen | Handelsregister: HRB 2238 - AG Lemgo | Geschäftsführer: Andreas Tiedtke | </w:t>
    </w:r>
    <w:proofErr w:type="spellStart"/>
    <w:r w:rsidRPr="00426F1D">
      <w:rPr>
        <w:rFonts w:cs="Arial"/>
        <w:color w:val="929292"/>
        <w:sz w:val="14"/>
        <w:szCs w:val="14"/>
      </w:rPr>
      <w:t>USt</w:t>
    </w:r>
    <w:proofErr w:type="spellEnd"/>
    <w:r w:rsidRPr="00426F1D">
      <w:rPr>
        <w:rFonts w:cs="Arial"/>
        <w:color w:val="929292"/>
        <w:sz w:val="14"/>
        <w:szCs w:val="14"/>
      </w:rPr>
      <w:t>.-</w:t>
    </w:r>
    <w:proofErr w:type="spellStart"/>
    <w:r w:rsidRPr="00426F1D">
      <w:rPr>
        <w:rFonts w:cs="Arial"/>
        <w:color w:val="929292"/>
        <w:sz w:val="14"/>
        <w:szCs w:val="14"/>
      </w:rPr>
      <w:t>IdNr</w:t>
    </w:r>
    <w:proofErr w:type="spellEnd"/>
    <w:r w:rsidRPr="00426F1D">
      <w:rPr>
        <w:rFonts w:cs="Arial"/>
        <w:color w:val="929292"/>
        <w:sz w:val="14"/>
        <w:szCs w:val="14"/>
      </w:rPr>
      <w:t xml:space="preserve">.: DE 126453872 | Bankverbindung: Deutsche Bank AG, </w:t>
    </w:r>
    <w:r w:rsidR="006E3EE5">
      <w:rPr>
        <w:rFonts w:cs="Arial"/>
        <w:color w:val="929292"/>
        <w:sz w:val="14"/>
        <w:szCs w:val="14"/>
      </w:rPr>
      <w:t>Detmold</w:t>
    </w:r>
    <w:r w:rsidRPr="00426F1D">
      <w:rPr>
        <w:rFonts w:cs="Arial"/>
        <w:color w:val="929292"/>
        <w:sz w:val="14"/>
        <w:szCs w:val="14"/>
      </w:rPr>
      <w:t xml:space="preserve"> | Kontonummer: 44 39 295 | BLZ: 476 700 23 | IBAN DE95 4767 0023 0443 9295 00 | SWIFT-Code (BIC) DEUTDE3B476 </w:t>
    </w:r>
  </w:p>
  <w:p w14:paraId="73BDDAE8" w14:textId="77777777" w:rsidR="00766380" w:rsidRPr="00426F1D" w:rsidRDefault="00766380" w:rsidP="00F63B0A">
    <w:pPr>
      <w:rPr>
        <w:rFonts w:cs="Arial"/>
        <w:b/>
        <w:bCs/>
        <w:i/>
        <w:iCs/>
        <w:noProof/>
        <w:sz w:val="14"/>
        <w:szCs w:val="14"/>
        <w:lang w:val="de-CH"/>
      </w:rPr>
    </w:pPr>
  </w:p>
  <w:p w14:paraId="29324679" w14:textId="1061D83F" w:rsidR="00E925A4" w:rsidRDefault="00766380">
    <w:pPr>
      <w:pStyle w:val="Fuzeile"/>
    </w:pPr>
    <w:r w:rsidRPr="00426F1D">
      <w:rPr>
        <w:rFonts w:eastAsiaTheme="minorEastAsia" w:cs="Arial"/>
        <w:b/>
        <w:bCs/>
        <w:i/>
        <w:iCs/>
        <w:noProof/>
        <w:sz w:val="14"/>
        <w:szCs w:val="14"/>
        <w:lang w:val="de-CH"/>
      </w:rPr>
      <w:t>WICHTIGER HINWEIS:</w:t>
    </w:r>
    <w:r w:rsidRPr="00426F1D">
      <w:rPr>
        <w:rFonts w:eastAsiaTheme="minorEastAsia" w:cs="Arial"/>
        <w:i/>
        <w:iCs/>
        <w:noProof/>
        <w:sz w:val="14"/>
        <w:szCs w:val="14"/>
        <w:lang w:val="de-CH"/>
      </w:rPr>
      <w:t xml:space="preserve"> </w:t>
    </w:r>
    <w:r w:rsidRPr="00426F1D">
      <w:rPr>
        <w:rFonts w:eastAsiaTheme="minorEastAsia" w:cs="Arial"/>
        <w:noProof/>
        <w:color w:val="7F7F7F"/>
        <w:sz w:val="14"/>
        <w:szCs w:val="14"/>
        <w:lang w:val="de-CH"/>
      </w:rPr>
      <w:t>Die DORMA-Glas GmbH ist Teil der Aliante-Gruppe, einer globalen Industriegruppe mit Präsenz in Europa, dem Nahen Osten und Nordamerika, und gehört daher seit dem 31. Oktober 2021 nicht mehr zur dormakaba-Gruppe. dormakaba hat der DORMA-Glas GmbH ausschließlich zum Zwecke der lückenlosen Fortführung ihrer eigenen Geschäftstätigkeit für eine kurze Zeit noch gestattet, die dormakaba E-Mail-Adressen und den Verweis auf ihr Produktangebot auf der Internetseite von dormakaba zu verwenden. DORMA-Glas GmbH kann keine rechtlich verbindlichen Erklärungen mehr für die dormakaba-Gruppe abgeben, sondern ausschließlich für die DORMA-Glas GmbH</w:t>
    </w:r>
    <w:bookmarkEnd w:id="10"/>
    <w:bookmarkEnd w:id="11"/>
    <w:bookmarkEnd w:id="12"/>
    <w:bookmarkEnd w:id="13"/>
    <w:bookmarkEnd w:id="14"/>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AFCB4" w14:textId="77777777" w:rsidR="00E73901" w:rsidRDefault="00E73901">
      <w:r>
        <w:separator/>
      </w:r>
    </w:p>
  </w:footnote>
  <w:footnote w:type="continuationSeparator" w:id="0">
    <w:p w14:paraId="1AE3AC83" w14:textId="77777777" w:rsidR="00E73901" w:rsidRDefault="00E7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828E7" w14:textId="4A4E4877" w:rsidR="00E925A4" w:rsidRDefault="00157CCD">
    <w:pPr>
      <w:pStyle w:val="Kopfzeile"/>
    </w:pPr>
    <w:r>
      <w:rPr>
        <w:noProof/>
        <w:color w:val="000000"/>
      </w:rPr>
      <w:drawing>
        <wp:anchor distT="0" distB="0" distL="114300" distR="114300" simplePos="0" relativeHeight="251672576" behindDoc="0" locked="0" layoutInCell="1" allowOverlap="1" wp14:anchorId="383ED400" wp14:editId="32BCA244">
          <wp:simplePos x="0" y="0"/>
          <wp:positionH relativeFrom="column">
            <wp:posOffset>-189230</wp:posOffset>
          </wp:positionH>
          <wp:positionV relativeFrom="paragraph">
            <wp:posOffset>-351628</wp:posOffset>
          </wp:positionV>
          <wp:extent cx="1457325" cy="433739"/>
          <wp:effectExtent l="0" t="0" r="0" b="44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526AC1-27E9-4395-9266-7BAC2E958B8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57325" cy="4337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40B3156" wp14:editId="57CB2B4A">
          <wp:simplePos x="0" y="0"/>
          <wp:positionH relativeFrom="column">
            <wp:posOffset>4123852</wp:posOffset>
          </wp:positionH>
          <wp:positionV relativeFrom="paragraph">
            <wp:posOffset>-509905</wp:posOffset>
          </wp:positionV>
          <wp:extent cx="1866900" cy="1141216"/>
          <wp:effectExtent l="0" t="0" r="0"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6900" cy="1141216"/>
                  </a:xfrm>
                  <a:prstGeom prst="rect">
                    <a:avLst/>
                  </a:prstGeom>
                  <a:noFill/>
                  <a:ln>
                    <a:noFill/>
                  </a:ln>
                </pic:spPr>
              </pic:pic>
            </a:graphicData>
          </a:graphic>
          <wp14:sizeRelH relativeFrom="page">
            <wp14:pctWidth>0</wp14:pctWidth>
          </wp14:sizeRelH>
          <wp14:sizeRelV relativeFrom="page">
            <wp14:pctHeight>0</wp14:pctHeight>
          </wp14:sizeRelV>
        </wp:anchor>
      </w:drawing>
    </w:r>
    <w:r w:rsidR="00655AFA">
      <w:rPr>
        <w:noProof/>
      </w:rPr>
      <w:drawing>
        <wp:anchor distT="0" distB="0" distL="114300" distR="114300" simplePos="0" relativeHeight="251659264" behindDoc="0" locked="0" layoutInCell="1" allowOverlap="1" wp14:anchorId="4B2D186B" wp14:editId="1C0E9B76">
          <wp:simplePos x="0" y="0"/>
          <wp:positionH relativeFrom="column">
            <wp:posOffset>4803124</wp:posOffset>
          </wp:positionH>
          <wp:positionV relativeFrom="paragraph">
            <wp:posOffset>-316865</wp:posOffset>
          </wp:positionV>
          <wp:extent cx="1130400" cy="288000"/>
          <wp:effectExtent l="0" t="0" r="0" b="0"/>
          <wp:wrapNone/>
          <wp:docPr id="7" name="Grafik 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hidden="1"/>
                  <pic:cNvPicPr/>
                </pic:nvPicPr>
                <pic:blipFill>
                  <a:blip r:embed="rId4">
                    <a:extLst>
                      <a:ext uri="{28A0092B-C50C-407E-A947-70E740481C1C}">
                        <a14:useLocalDpi xmlns:a14="http://schemas.microsoft.com/office/drawing/2010/main" val="0"/>
                      </a:ext>
                    </a:extLst>
                  </a:blip>
                  <a:stretch>
                    <a:fillRect/>
                  </a:stretch>
                </pic:blipFill>
                <pic:spPr>
                  <a:xfrm>
                    <a:off x="0" y="0"/>
                    <a:ext cx="1130400" cy="288000"/>
                  </a:xfrm>
                  <a:prstGeom prst="rect">
                    <a:avLst/>
                  </a:prstGeom>
                </pic:spPr>
              </pic:pic>
            </a:graphicData>
          </a:graphic>
          <wp14:sizeRelH relativeFrom="margin">
            <wp14:pctWidth>0</wp14:pctWidth>
          </wp14:sizeRelH>
          <wp14:sizeRelV relativeFrom="margin">
            <wp14:pctHeight>0</wp14:pctHeight>
          </wp14:sizeRelV>
        </wp:anchor>
      </w:drawing>
    </w:r>
  </w:p>
  <w:p w14:paraId="3DD61C61" w14:textId="77777777" w:rsidR="00E925A4" w:rsidRPr="006C1193" w:rsidRDefault="00E925A4" w:rsidP="000A790E">
    <w:pPr>
      <w:pStyle w:val="Kopfzeile1"/>
      <w:rPr>
        <w:rStyle w:val="Seitenzahl"/>
        <w:rFonts w:cs="Arial"/>
      </w:rPr>
    </w:pPr>
  </w:p>
  <w:p w14:paraId="5A0B95D2" w14:textId="77777777" w:rsidR="00E925A4" w:rsidRDefault="00E925A4">
    <w:pPr>
      <w:pStyle w:val="Kopfzeile"/>
    </w:pPr>
  </w:p>
  <w:p w14:paraId="097F784D" w14:textId="77777777" w:rsidR="00E925A4" w:rsidRDefault="00E925A4">
    <w:pPr>
      <w:pStyle w:val="Kopfzeile"/>
    </w:pPr>
  </w:p>
  <w:p w14:paraId="7A36E1BC" w14:textId="05AAB33E" w:rsidR="00E925A4" w:rsidRPr="007D0E87" w:rsidRDefault="00766380" w:rsidP="000A790E">
    <w:pPr>
      <w:pStyle w:val="Kopfzeile1"/>
      <w:jc w:val="right"/>
      <w:rPr>
        <w:rStyle w:val="Seitenzahl"/>
        <w:rFonts w:cs="Arial"/>
        <w:sz w:val="14"/>
        <w:szCs w:val="14"/>
      </w:rPr>
    </w:pPr>
    <w:r>
      <w:rPr>
        <w:rStyle w:val="Seitenzahl"/>
        <w:rFonts w:cs="Arial"/>
        <w:sz w:val="14"/>
        <w:szCs w:val="14"/>
      </w:rPr>
      <w:t>Seite</w:t>
    </w:r>
    <w:r w:rsidR="00E925A4" w:rsidRPr="007D0E87">
      <w:rPr>
        <w:rStyle w:val="Seitenzahl"/>
        <w:rFonts w:cs="Arial"/>
        <w:sz w:val="14"/>
        <w:szCs w:val="14"/>
      </w:rPr>
      <w:t xml:space="preserve"> </w:t>
    </w:r>
    <w:r w:rsidR="00E925A4" w:rsidRPr="007D0E87">
      <w:rPr>
        <w:rStyle w:val="Seitenzahl"/>
        <w:rFonts w:cs="Arial"/>
        <w:sz w:val="14"/>
        <w:szCs w:val="14"/>
      </w:rPr>
      <w:fldChar w:fldCharType="begin"/>
    </w:r>
    <w:r w:rsidR="00E925A4" w:rsidRPr="007D0E87">
      <w:rPr>
        <w:rStyle w:val="Seitenzahl"/>
        <w:rFonts w:cs="Arial"/>
        <w:sz w:val="14"/>
        <w:szCs w:val="14"/>
      </w:rPr>
      <w:instrText xml:space="preserve">PAGE  </w:instrText>
    </w:r>
    <w:r w:rsidR="00E925A4" w:rsidRPr="007D0E87">
      <w:rPr>
        <w:rStyle w:val="Seitenzahl"/>
        <w:rFonts w:cs="Arial"/>
        <w:sz w:val="14"/>
        <w:szCs w:val="14"/>
      </w:rPr>
      <w:fldChar w:fldCharType="separate"/>
    </w:r>
    <w:r w:rsidR="007E1030">
      <w:rPr>
        <w:rStyle w:val="Seitenzahl"/>
        <w:rFonts w:cs="Arial"/>
        <w:sz w:val="14"/>
        <w:szCs w:val="14"/>
      </w:rPr>
      <w:t>2</w:t>
    </w:r>
    <w:r w:rsidR="00E925A4" w:rsidRPr="007D0E87">
      <w:rPr>
        <w:rStyle w:val="Seitenzahl"/>
        <w:rFonts w:cs="Arial"/>
        <w:sz w:val="14"/>
        <w:szCs w:val="14"/>
      </w:rPr>
      <w:fldChar w:fldCharType="end"/>
    </w:r>
    <w:r w:rsidR="00E925A4" w:rsidRPr="007D0E87">
      <w:rPr>
        <w:rStyle w:val="Seitenzahl"/>
        <w:rFonts w:cs="Arial"/>
        <w:sz w:val="14"/>
        <w:szCs w:val="14"/>
      </w:rPr>
      <w:t xml:space="preserve"> / </w:t>
    </w:r>
    <w:r w:rsidR="00E925A4" w:rsidRPr="007D0E87">
      <w:rPr>
        <w:rStyle w:val="Seitenzahl"/>
        <w:rFonts w:cs="Arial"/>
        <w:sz w:val="14"/>
        <w:szCs w:val="14"/>
      </w:rPr>
      <w:fldChar w:fldCharType="begin"/>
    </w:r>
    <w:r w:rsidR="00E925A4" w:rsidRPr="007D0E87">
      <w:rPr>
        <w:rStyle w:val="Seitenzahl"/>
        <w:rFonts w:cs="Arial"/>
        <w:sz w:val="14"/>
        <w:szCs w:val="14"/>
      </w:rPr>
      <w:instrText xml:space="preserve"> NUMPAGES  \* MERGEFORMAT </w:instrText>
    </w:r>
    <w:r w:rsidR="00E925A4" w:rsidRPr="007D0E87">
      <w:rPr>
        <w:rStyle w:val="Seitenzahl"/>
        <w:rFonts w:cs="Arial"/>
        <w:sz w:val="14"/>
        <w:szCs w:val="14"/>
      </w:rPr>
      <w:fldChar w:fldCharType="separate"/>
    </w:r>
    <w:r w:rsidR="007E1030">
      <w:rPr>
        <w:rStyle w:val="Seitenzahl"/>
        <w:rFonts w:cs="Arial"/>
        <w:sz w:val="14"/>
        <w:szCs w:val="14"/>
      </w:rPr>
      <w:t>2</w:t>
    </w:r>
    <w:r w:rsidR="00E925A4" w:rsidRPr="007D0E87">
      <w:rPr>
        <w:rStyle w:val="Seitenzahl"/>
        <w:rFonts w:cs="Arial"/>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4158" w14:textId="55350A5E" w:rsidR="00E925A4" w:rsidRPr="001E2A2A" w:rsidRDefault="00766380" w:rsidP="002D040B">
    <w:pPr>
      <w:pStyle w:val="Rcksendevermerk"/>
      <w:framePr w:wrap="around" w:y="2893"/>
      <w:rPr>
        <w:sz w:val="14"/>
        <w:szCs w:val="18"/>
      </w:rPr>
    </w:pPr>
    <w:bookmarkStart w:id="3" w:name="SENDER"/>
    <w:bookmarkEnd w:id="3"/>
    <w:r w:rsidRPr="001E2A2A">
      <w:rPr>
        <w:sz w:val="14"/>
        <w:szCs w:val="18"/>
      </w:rPr>
      <w:t>DORMA-Glas GmbH, Max-Planck-Straße 33-45, 32107 Bad Salzuflen</w:t>
    </w:r>
  </w:p>
  <w:p w14:paraId="7476CC32" w14:textId="77777777" w:rsidR="00E925A4" w:rsidRDefault="00E925A4" w:rsidP="002D040B">
    <w:pPr>
      <w:pStyle w:val="Rcksendevermerk"/>
      <w:framePr w:wrap="around" w:y="2893"/>
    </w:pPr>
  </w:p>
  <w:p w14:paraId="0C84847E" w14:textId="77777777" w:rsidR="00E925A4" w:rsidRDefault="00E925A4" w:rsidP="002D040B">
    <w:pPr>
      <w:pStyle w:val="Rcksendevermerk"/>
      <w:framePr w:wrap="around" w:y="2893"/>
    </w:pPr>
  </w:p>
  <w:p w14:paraId="52DB7FA8" w14:textId="77777777" w:rsidR="00E925A4" w:rsidRDefault="00E925A4" w:rsidP="002D040B">
    <w:pPr>
      <w:pStyle w:val="Rcksendevermerk"/>
      <w:framePr w:wrap="around" w:y="2893"/>
    </w:pPr>
  </w:p>
  <w:p w14:paraId="49BD3E7A" w14:textId="77777777" w:rsidR="00E925A4" w:rsidRDefault="00E925A4" w:rsidP="002D040B">
    <w:pPr>
      <w:pStyle w:val="Rcksendevermerk"/>
      <w:framePr w:wrap="around" w:y="2893"/>
    </w:pPr>
  </w:p>
  <w:p w14:paraId="7C129E1E" w14:textId="54DFFB9B" w:rsidR="00E925A4" w:rsidRPr="009B7195" w:rsidRDefault="00C41369" w:rsidP="009B7195">
    <w:pPr>
      <w:pStyle w:val="Kopfzeile1"/>
    </w:pPr>
    <w:bookmarkStart w:id="4" w:name="HEADER1_a"/>
    <w:r>
      <w:rPr>
        <w:color w:val="000000"/>
      </w:rPr>
      <w:drawing>
        <wp:anchor distT="0" distB="0" distL="114300" distR="114300" simplePos="0" relativeHeight="251668480" behindDoc="0" locked="0" layoutInCell="1" allowOverlap="1" wp14:anchorId="1F22F5F1" wp14:editId="625466BE">
          <wp:simplePos x="0" y="0"/>
          <wp:positionH relativeFrom="column">
            <wp:posOffset>-176530</wp:posOffset>
          </wp:positionH>
          <wp:positionV relativeFrom="paragraph">
            <wp:posOffset>-360045</wp:posOffset>
          </wp:positionV>
          <wp:extent cx="1457325" cy="433739"/>
          <wp:effectExtent l="0" t="0" r="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526AC1-27E9-4395-9266-7BAC2E958B8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57325" cy="433739"/>
                  </a:xfrm>
                  <a:prstGeom prst="rect">
                    <a:avLst/>
                  </a:prstGeom>
                  <a:noFill/>
                  <a:ln>
                    <a:noFill/>
                  </a:ln>
                </pic:spPr>
              </pic:pic>
            </a:graphicData>
          </a:graphic>
          <wp14:sizeRelH relativeFrom="page">
            <wp14:pctWidth>0</wp14:pctWidth>
          </wp14:sizeRelH>
          <wp14:sizeRelV relativeFrom="page">
            <wp14:pctHeight>0</wp14:pctHeight>
          </wp14:sizeRelV>
        </wp:anchor>
      </w:drawing>
    </w:r>
    <w:r w:rsidR="00FE1DD6">
      <w:drawing>
        <wp:anchor distT="0" distB="0" distL="114300" distR="114300" simplePos="0" relativeHeight="251667456" behindDoc="0" locked="0" layoutInCell="1" allowOverlap="1" wp14:anchorId="1E446128" wp14:editId="3AF98014">
          <wp:simplePos x="0" y="0"/>
          <wp:positionH relativeFrom="column">
            <wp:posOffset>4081145</wp:posOffset>
          </wp:positionH>
          <wp:positionV relativeFrom="paragraph">
            <wp:posOffset>-512445</wp:posOffset>
          </wp:positionV>
          <wp:extent cx="1866900" cy="1141216"/>
          <wp:effectExtent l="0" t="0" r="0" b="190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6900" cy="1141216"/>
                  </a:xfrm>
                  <a:prstGeom prst="rect">
                    <a:avLst/>
                  </a:prstGeom>
                  <a:noFill/>
                  <a:ln>
                    <a:noFill/>
                  </a:ln>
                </pic:spPr>
              </pic:pic>
            </a:graphicData>
          </a:graphic>
          <wp14:sizeRelH relativeFrom="page">
            <wp14:pctWidth>0</wp14:pctWidth>
          </wp14:sizeRelH>
          <wp14:sizeRelV relativeFrom="page">
            <wp14:pctHeight>0</wp14:pctHeight>
          </wp14:sizeRelV>
        </wp:anchor>
      </w:drawing>
    </w:r>
    <w:r w:rsidR="00655AFA">
      <w:drawing>
        <wp:anchor distT="0" distB="0" distL="114300" distR="114300" simplePos="0" relativeHeight="251665408" behindDoc="0" locked="0" layoutInCell="1" allowOverlap="1" wp14:anchorId="78519341" wp14:editId="6C8B20EB">
          <wp:simplePos x="0" y="0"/>
          <wp:positionH relativeFrom="column">
            <wp:posOffset>4831080</wp:posOffset>
          </wp:positionH>
          <wp:positionV relativeFrom="paragraph">
            <wp:posOffset>-316230</wp:posOffset>
          </wp:positionV>
          <wp:extent cx="1130400" cy="288000"/>
          <wp:effectExtent l="0" t="0" r="0" b="0"/>
          <wp:wrapNone/>
          <wp:docPr id="6" name="Grafik 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hidden="1"/>
                  <pic:cNvPicPr/>
                </pic:nvPicPr>
                <pic:blipFill>
                  <a:blip r:embed="rId4">
                    <a:extLst>
                      <a:ext uri="{28A0092B-C50C-407E-A947-70E740481C1C}">
                        <a14:useLocalDpi xmlns:a14="http://schemas.microsoft.com/office/drawing/2010/main" val="0"/>
                      </a:ext>
                    </a:extLst>
                  </a:blip>
                  <a:stretch>
                    <a:fillRect/>
                  </a:stretch>
                </pic:blipFill>
                <pic:spPr>
                  <a:xfrm>
                    <a:off x="0" y="0"/>
                    <a:ext cx="1130400" cy="288000"/>
                  </a:xfrm>
                  <a:prstGeom prst="rect">
                    <a:avLst/>
                  </a:prstGeom>
                </pic:spPr>
              </pic:pic>
            </a:graphicData>
          </a:graphic>
          <wp14:sizeRelH relativeFrom="margin">
            <wp14:pctWidth>0</wp14:pctWidth>
          </wp14:sizeRelH>
          <wp14:sizeRelV relativeFrom="margin">
            <wp14:pctHeight>0</wp14:pctHeight>
          </wp14:sizeRelV>
        </wp:anchor>
      </w:drawing>
    </w:r>
    <w:r w:rsidR="00E925A4" w:rsidRPr="009B7195">
      <mc:AlternateContent>
        <mc:Choice Requires="wps">
          <w:drawing>
            <wp:anchor distT="0" distB="0" distL="114300" distR="114300" simplePos="0" relativeHeight="251654656" behindDoc="1" locked="1" layoutInCell="1" allowOverlap="1" wp14:anchorId="10B43AE7" wp14:editId="51E5CCF4">
              <wp:simplePos x="0" y="0"/>
              <wp:positionH relativeFrom="page">
                <wp:posOffset>4495800</wp:posOffset>
              </wp:positionH>
              <wp:positionV relativeFrom="page">
                <wp:posOffset>1743075</wp:posOffset>
              </wp:positionV>
              <wp:extent cx="2543175" cy="1028700"/>
              <wp:effectExtent l="0" t="0" r="9525" b="0"/>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86" w:type="dxa"/>
                            <w:tblLayout w:type="fixed"/>
                            <w:tblCellMar>
                              <w:left w:w="0" w:type="dxa"/>
                              <w:right w:w="0" w:type="dxa"/>
                            </w:tblCellMar>
                            <w:tblLook w:val="0000" w:firstRow="0" w:lastRow="0" w:firstColumn="0" w:lastColumn="0" w:noHBand="0" w:noVBand="0"/>
                          </w:tblPr>
                          <w:tblGrid>
                            <w:gridCol w:w="927"/>
                            <w:gridCol w:w="2759"/>
                          </w:tblGrid>
                          <w:tr w:rsidR="00E925A4" w:rsidRPr="0086519B" w14:paraId="1E20F4D6" w14:textId="77777777" w:rsidTr="00FB0664">
                            <w:trPr>
                              <w:cantSplit/>
                              <w:trHeight w:val="227"/>
                            </w:trPr>
                            <w:tc>
                              <w:tcPr>
                                <w:tcW w:w="927" w:type="dxa"/>
                                <w:tcMar>
                                  <w:top w:w="57" w:type="dxa"/>
                                  <w:right w:w="113" w:type="dxa"/>
                                </w:tcMar>
                                <w:vAlign w:val="bottom"/>
                              </w:tcPr>
                              <w:p w14:paraId="7571D6AB" w14:textId="77777777" w:rsidR="00E925A4" w:rsidRPr="006E66B2" w:rsidRDefault="00E925A4" w:rsidP="0034616D">
                                <w:pPr>
                                  <w:jc w:val="right"/>
                                  <w:rPr>
                                    <w:sz w:val="19"/>
                                    <w:szCs w:val="19"/>
                                  </w:rPr>
                                </w:pPr>
                              </w:p>
                            </w:tc>
                            <w:tc>
                              <w:tcPr>
                                <w:tcW w:w="2759" w:type="dxa"/>
                                <w:vAlign w:val="bottom"/>
                              </w:tcPr>
                              <w:p w14:paraId="2B4556D5" w14:textId="7BB6BB33" w:rsidR="00E925A4" w:rsidRPr="006E66B2" w:rsidRDefault="00134F19" w:rsidP="006E66B2">
                                <w:pPr>
                                  <w:ind w:left="-27" w:firstLine="27"/>
                                  <w:jc w:val="right"/>
                                  <w:rPr>
                                    <w:b/>
                                    <w:sz w:val="19"/>
                                    <w:szCs w:val="19"/>
                                  </w:rPr>
                                </w:pPr>
                                <w:bookmarkStart w:id="5" w:name="SENDER_TEXT"/>
                                <w:bookmarkEnd w:id="5"/>
                                <w:r>
                                  <w:rPr>
                                    <w:b/>
                                    <w:sz w:val="19"/>
                                    <w:szCs w:val="19"/>
                                  </w:rPr>
                                  <w:t>Vorname</w:t>
                                </w:r>
                                <w:r w:rsidR="00766380">
                                  <w:rPr>
                                    <w:b/>
                                    <w:sz w:val="19"/>
                                    <w:szCs w:val="19"/>
                                  </w:rPr>
                                  <w:t xml:space="preserve"> </w:t>
                                </w:r>
                                <w:r>
                                  <w:rPr>
                                    <w:b/>
                                    <w:sz w:val="19"/>
                                    <w:szCs w:val="19"/>
                                  </w:rPr>
                                  <w:t>Nachname</w:t>
                                </w:r>
                              </w:p>
                            </w:tc>
                          </w:tr>
                          <w:tr w:rsidR="00E925A4" w:rsidRPr="006E66B2" w14:paraId="0541E4D7" w14:textId="77777777" w:rsidTr="00FB0664">
                            <w:trPr>
                              <w:cantSplit/>
                              <w:trHeight w:hRule="exact" w:val="227"/>
                            </w:trPr>
                            <w:tc>
                              <w:tcPr>
                                <w:tcW w:w="927" w:type="dxa"/>
                                <w:tcMar>
                                  <w:top w:w="57" w:type="dxa"/>
                                  <w:right w:w="113" w:type="dxa"/>
                                </w:tcMar>
                                <w:vAlign w:val="bottom"/>
                              </w:tcPr>
                              <w:p w14:paraId="715D65D8" w14:textId="77777777" w:rsidR="00E925A4" w:rsidRPr="006E66B2" w:rsidRDefault="00E925A4" w:rsidP="0034616D">
                                <w:pPr>
                                  <w:jc w:val="right"/>
                                  <w:rPr>
                                    <w:sz w:val="14"/>
                                    <w:szCs w:val="14"/>
                                  </w:rPr>
                                </w:pPr>
                              </w:p>
                            </w:tc>
                            <w:tc>
                              <w:tcPr>
                                <w:tcW w:w="2759" w:type="dxa"/>
                                <w:vAlign w:val="bottom"/>
                              </w:tcPr>
                              <w:p w14:paraId="271900D6" w14:textId="63BC7287" w:rsidR="00E925A4" w:rsidRPr="006E66B2" w:rsidRDefault="00766380" w:rsidP="006E66B2">
                                <w:pPr>
                                  <w:ind w:left="-27" w:firstLine="27"/>
                                  <w:jc w:val="right"/>
                                  <w:rPr>
                                    <w:spacing w:val="-10"/>
                                    <w:sz w:val="14"/>
                                    <w:szCs w:val="14"/>
                                  </w:rPr>
                                </w:pPr>
                                <w:r>
                                  <w:rPr>
                                    <w:spacing w:val="-10"/>
                                    <w:sz w:val="14"/>
                                    <w:szCs w:val="14"/>
                                  </w:rPr>
                                  <w:t>T +49 5222/924</w:t>
                                </w:r>
                                <w:r w:rsidR="00134F19">
                                  <w:rPr>
                                    <w:spacing w:val="-10"/>
                                    <w:sz w:val="14"/>
                                    <w:szCs w:val="14"/>
                                  </w:rPr>
                                  <w:t xml:space="preserve"> xxx</w:t>
                                </w:r>
                              </w:p>
                            </w:tc>
                          </w:tr>
                          <w:tr w:rsidR="00E925A4" w:rsidRPr="006E66B2" w14:paraId="6F7E0B42" w14:textId="77777777" w:rsidTr="00FB0664">
                            <w:trPr>
                              <w:cantSplit/>
                              <w:trHeight w:hRule="exact" w:val="227"/>
                            </w:trPr>
                            <w:tc>
                              <w:tcPr>
                                <w:tcW w:w="927" w:type="dxa"/>
                                <w:tcMar>
                                  <w:top w:w="57" w:type="dxa"/>
                                  <w:right w:w="113" w:type="dxa"/>
                                </w:tcMar>
                                <w:vAlign w:val="bottom"/>
                              </w:tcPr>
                              <w:p w14:paraId="4BF4D071" w14:textId="77777777" w:rsidR="00E925A4" w:rsidRPr="006E66B2" w:rsidRDefault="00E925A4" w:rsidP="0034616D">
                                <w:pPr>
                                  <w:jc w:val="right"/>
                                  <w:rPr>
                                    <w:sz w:val="14"/>
                                    <w:szCs w:val="14"/>
                                    <w:lang w:val="sv-SE"/>
                                  </w:rPr>
                                </w:pPr>
                              </w:p>
                            </w:tc>
                            <w:tc>
                              <w:tcPr>
                                <w:tcW w:w="2759" w:type="dxa"/>
                                <w:vAlign w:val="bottom"/>
                              </w:tcPr>
                              <w:p w14:paraId="09ED4BB5" w14:textId="48053F80" w:rsidR="00E925A4" w:rsidRPr="006E66B2" w:rsidRDefault="00134F19" w:rsidP="006E66B2">
                                <w:pPr>
                                  <w:ind w:left="-27" w:firstLine="27"/>
                                  <w:jc w:val="right"/>
                                  <w:rPr>
                                    <w:spacing w:val="-10"/>
                                    <w:sz w:val="14"/>
                                    <w:szCs w:val="14"/>
                                  </w:rPr>
                                </w:pPr>
                                <w:r>
                                  <w:rPr>
                                    <w:spacing w:val="-10"/>
                                    <w:sz w:val="14"/>
                                    <w:szCs w:val="14"/>
                                  </w:rPr>
                                  <w:t>vorname</w:t>
                                </w:r>
                                <w:r w:rsidR="00766380">
                                  <w:rPr>
                                    <w:spacing w:val="-10"/>
                                    <w:sz w:val="14"/>
                                    <w:szCs w:val="14"/>
                                  </w:rPr>
                                  <w:t>.</w:t>
                                </w:r>
                                <w:r>
                                  <w:rPr>
                                    <w:spacing w:val="-10"/>
                                    <w:sz w:val="14"/>
                                    <w:szCs w:val="14"/>
                                  </w:rPr>
                                  <w:t>nachname</w:t>
                                </w:r>
                                <w:r w:rsidR="00766380">
                                  <w:rPr>
                                    <w:spacing w:val="-10"/>
                                    <w:sz w:val="14"/>
                                    <w:szCs w:val="14"/>
                                  </w:rPr>
                                  <w:t>@dormak</w:t>
                                </w:r>
                                <w:r>
                                  <w:rPr>
                                    <w:spacing w:val="-10"/>
                                    <w:sz w:val="14"/>
                                    <w:szCs w:val="14"/>
                                  </w:rPr>
                                  <w:t>a</w:t>
                                </w:r>
                                <w:r w:rsidR="00766380">
                                  <w:rPr>
                                    <w:spacing w:val="-10"/>
                                    <w:sz w:val="14"/>
                                    <w:szCs w:val="14"/>
                                  </w:rPr>
                                  <w:t>ba.com</w:t>
                                </w:r>
                              </w:p>
                            </w:tc>
                          </w:tr>
                          <w:tr w:rsidR="00E925A4" w:rsidRPr="006E66B2" w14:paraId="19CC6BC5" w14:textId="77777777" w:rsidTr="00FB0664">
                            <w:trPr>
                              <w:cantSplit/>
                              <w:trHeight w:hRule="exact" w:val="227"/>
                            </w:trPr>
                            <w:tc>
                              <w:tcPr>
                                <w:tcW w:w="927" w:type="dxa"/>
                                <w:tcMar>
                                  <w:top w:w="57" w:type="dxa"/>
                                  <w:right w:w="113" w:type="dxa"/>
                                </w:tcMar>
                                <w:vAlign w:val="bottom"/>
                              </w:tcPr>
                              <w:p w14:paraId="5182DF22" w14:textId="77777777" w:rsidR="00E925A4" w:rsidRPr="006E66B2" w:rsidRDefault="00E925A4" w:rsidP="0034616D">
                                <w:pPr>
                                  <w:jc w:val="right"/>
                                  <w:rPr>
                                    <w:sz w:val="14"/>
                                    <w:szCs w:val="14"/>
                                    <w:lang w:val="sv-SE"/>
                                  </w:rPr>
                                </w:pPr>
                              </w:p>
                            </w:tc>
                            <w:tc>
                              <w:tcPr>
                                <w:tcW w:w="2759" w:type="dxa"/>
                                <w:vAlign w:val="bottom"/>
                              </w:tcPr>
                              <w:p w14:paraId="24B6F471" w14:textId="15C86C51" w:rsidR="00E925A4" w:rsidRPr="006E66B2" w:rsidRDefault="00766380" w:rsidP="006E66B2">
                                <w:pPr>
                                  <w:ind w:left="-27" w:firstLine="27"/>
                                  <w:jc w:val="right"/>
                                  <w:rPr>
                                    <w:spacing w:val="-10"/>
                                    <w:sz w:val="14"/>
                                    <w:szCs w:val="14"/>
                                  </w:rPr>
                                </w:pPr>
                                <w:r>
                                  <w:rPr>
                                    <w:spacing w:val="-10"/>
                                    <w:sz w:val="14"/>
                                    <w:szCs w:val="14"/>
                                  </w:rPr>
                                  <w:t xml:space="preserve">Seite </w:t>
                                </w:r>
                                <w:r>
                                  <w:rPr>
                                    <w:spacing w:val="-10"/>
                                    <w:sz w:val="14"/>
                                    <w:szCs w:val="14"/>
                                  </w:rPr>
                                  <w:fldChar w:fldCharType="begin"/>
                                </w:r>
                                <w:r>
                                  <w:rPr>
                                    <w:spacing w:val="-10"/>
                                    <w:sz w:val="14"/>
                                    <w:szCs w:val="14"/>
                                  </w:rPr>
                                  <w:instrText xml:space="preserve"> PAGE \* MERGEFORMAT </w:instrText>
                                </w:r>
                                <w:r>
                                  <w:rPr>
                                    <w:spacing w:val="-10"/>
                                    <w:sz w:val="14"/>
                                    <w:szCs w:val="14"/>
                                  </w:rPr>
                                  <w:fldChar w:fldCharType="separate"/>
                                </w:r>
                                <w:r>
                                  <w:rPr>
                                    <w:noProof/>
                                    <w:spacing w:val="-10"/>
                                    <w:sz w:val="14"/>
                                    <w:szCs w:val="14"/>
                                  </w:rPr>
                                  <w:t>1</w:t>
                                </w:r>
                                <w:r>
                                  <w:rPr>
                                    <w:spacing w:val="-10"/>
                                    <w:sz w:val="14"/>
                                    <w:szCs w:val="14"/>
                                  </w:rPr>
                                  <w:fldChar w:fldCharType="end"/>
                                </w:r>
                                <w:r>
                                  <w:rPr>
                                    <w:spacing w:val="-10"/>
                                    <w:sz w:val="14"/>
                                    <w:szCs w:val="14"/>
                                  </w:rPr>
                                  <w:t xml:space="preserve"> / </w:t>
                                </w:r>
                                <w:r>
                                  <w:rPr>
                                    <w:spacing w:val="-10"/>
                                    <w:sz w:val="14"/>
                                    <w:szCs w:val="14"/>
                                  </w:rPr>
                                  <w:fldChar w:fldCharType="begin"/>
                                </w:r>
                                <w:r>
                                  <w:rPr>
                                    <w:spacing w:val="-10"/>
                                    <w:sz w:val="14"/>
                                    <w:szCs w:val="14"/>
                                  </w:rPr>
                                  <w:instrText xml:space="preserve"> NUMPAGES \* MERGEFORMAT </w:instrText>
                                </w:r>
                                <w:r>
                                  <w:rPr>
                                    <w:spacing w:val="-10"/>
                                    <w:sz w:val="14"/>
                                    <w:szCs w:val="14"/>
                                  </w:rPr>
                                  <w:fldChar w:fldCharType="separate"/>
                                </w:r>
                                <w:r>
                                  <w:rPr>
                                    <w:noProof/>
                                    <w:spacing w:val="-10"/>
                                    <w:sz w:val="14"/>
                                    <w:szCs w:val="14"/>
                                  </w:rPr>
                                  <w:t>1</w:t>
                                </w:r>
                                <w:r>
                                  <w:rPr>
                                    <w:spacing w:val="-10"/>
                                    <w:sz w:val="14"/>
                                    <w:szCs w:val="14"/>
                                  </w:rPr>
                                  <w:fldChar w:fldCharType="end"/>
                                </w:r>
                              </w:p>
                            </w:tc>
                          </w:tr>
                          <w:tr w:rsidR="00E925A4" w:rsidRPr="006E66B2" w14:paraId="4AB0C903" w14:textId="77777777" w:rsidTr="00BD2927">
                            <w:trPr>
                              <w:cantSplit/>
                              <w:trHeight w:val="340"/>
                            </w:trPr>
                            <w:tc>
                              <w:tcPr>
                                <w:tcW w:w="927" w:type="dxa"/>
                                <w:tcMar>
                                  <w:top w:w="57" w:type="dxa"/>
                                  <w:right w:w="113" w:type="dxa"/>
                                </w:tcMar>
                                <w:vAlign w:val="bottom"/>
                              </w:tcPr>
                              <w:p w14:paraId="524F1A70" w14:textId="77777777" w:rsidR="00E925A4" w:rsidRPr="006E66B2" w:rsidRDefault="00E925A4" w:rsidP="0034616D">
                                <w:pPr>
                                  <w:jc w:val="right"/>
                                  <w:rPr>
                                    <w:sz w:val="14"/>
                                    <w:szCs w:val="14"/>
                                    <w:lang w:val="sv-SE"/>
                                  </w:rPr>
                                </w:pPr>
                              </w:p>
                            </w:tc>
                            <w:tc>
                              <w:tcPr>
                                <w:tcW w:w="2759" w:type="dxa"/>
                                <w:vAlign w:val="bottom"/>
                              </w:tcPr>
                              <w:p w14:paraId="3FB62B88" w14:textId="77777777" w:rsidR="00E925A4" w:rsidRPr="006E66B2" w:rsidRDefault="00E925A4" w:rsidP="006E66B2">
                                <w:pPr>
                                  <w:ind w:left="-27" w:firstLine="27"/>
                                  <w:jc w:val="right"/>
                                  <w:rPr>
                                    <w:spacing w:val="-10"/>
                                    <w:sz w:val="14"/>
                                    <w:szCs w:val="14"/>
                                  </w:rPr>
                                </w:pPr>
                              </w:p>
                            </w:tc>
                          </w:tr>
                          <w:tr w:rsidR="00E925A4" w:rsidRPr="006E66B2" w14:paraId="557FA845" w14:textId="77777777" w:rsidTr="00C56E99">
                            <w:trPr>
                              <w:cantSplit/>
                              <w:trHeight w:hRule="exact" w:val="227"/>
                            </w:trPr>
                            <w:tc>
                              <w:tcPr>
                                <w:tcW w:w="927" w:type="dxa"/>
                                <w:tcMar>
                                  <w:top w:w="57" w:type="dxa"/>
                                  <w:right w:w="113" w:type="dxa"/>
                                </w:tcMar>
                                <w:vAlign w:val="bottom"/>
                              </w:tcPr>
                              <w:p w14:paraId="7B1C524D" w14:textId="77777777" w:rsidR="00E925A4" w:rsidRPr="006E66B2" w:rsidRDefault="00E925A4" w:rsidP="0034616D">
                                <w:pPr>
                                  <w:jc w:val="right"/>
                                  <w:rPr>
                                    <w:sz w:val="14"/>
                                    <w:szCs w:val="14"/>
                                    <w:lang w:val="sv-SE"/>
                                  </w:rPr>
                                </w:pPr>
                              </w:p>
                            </w:tc>
                            <w:tc>
                              <w:tcPr>
                                <w:tcW w:w="2759" w:type="dxa"/>
                                <w:vAlign w:val="bottom"/>
                              </w:tcPr>
                              <w:p w14:paraId="088E487D" w14:textId="77777777" w:rsidR="00E925A4" w:rsidRPr="006E66B2" w:rsidRDefault="00E925A4" w:rsidP="006E66B2">
                                <w:pPr>
                                  <w:ind w:left="-27" w:firstLine="27"/>
                                  <w:jc w:val="right"/>
                                  <w:rPr>
                                    <w:sz w:val="14"/>
                                    <w:szCs w:val="14"/>
                                  </w:rPr>
                                </w:pPr>
                              </w:p>
                            </w:tc>
                          </w:tr>
                          <w:tr w:rsidR="00E925A4" w:rsidRPr="006E66B2" w14:paraId="2DCE3514" w14:textId="77777777" w:rsidTr="00D6139A">
                            <w:trPr>
                              <w:cantSplit/>
                              <w:trHeight w:hRule="exact" w:val="340"/>
                            </w:trPr>
                            <w:tc>
                              <w:tcPr>
                                <w:tcW w:w="927" w:type="dxa"/>
                                <w:tcMar>
                                  <w:top w:w="57" w:type="dxa"/>
                                  <w:right w:w="113" w:type="dxa"/>
                                </w:tcMar>
                                <w:vAlign w:val="bottom"/>
                              </w:tcPr>
                              <w:p w14:paraId="1D673623" w14:textId="77777777" w:rsidR="00E925A4" w:rsidRPr="006E66B2" w:rsidRDefault="00E925A4" w:rsidP="0034616D">
                                <w:pPr>
                                  <w:jc w:val="right"/>
                                  <w:rPr>
                                    <w:sz w:val="14"/>
                                    <w:szCs w:val="14"/>
                                    <w:lang w:val="sv-SE"/>
                                  </w:rPr>
                                </w:pPr>
                              </w:p>
                            </w:tc>
                            <w:tc>
                              <w:tcPr>
                                <w:tcW w:w="2759" w:type="dxa"/>
                                <w:vAlign w:val="bottom"/>
                              </w:tcPr>
                              <w:p w14:paraId="1B9492BE" w14:textId="77777777" w:rsidR="00E925A4" w:rsidRPr="006E66B2" w:rsidRDefault="00E925A4" w:rsidP="006E66B2">
                                <w:pPr>
                                  <w:ind w:left="-27" w:firstLine="27"/>
                                  <w:jc w:val="right"/>
                                  <w:rPr>
                                    <w:sz w:val="14"/>
                                    <w:szCs w:val="14"/>
                                  </w:rPr>
                                </w:pPr>
                              </w:p>
                            </w:tc>
                          </w:tr>
                          <w:tr w:rsidR="00E925A4" w:rsidRPr="006E66B2" w14:paraId="029E5840" w14:textId="77777777" w:rsidTr="00BD2927">
                            <w:trPr>
                              <w:cantSplit/>
                              <w:trHeight w:hRule="exact" w:val="227"/>
                            </w:trPr>
                            <w:tc>
                              <w:tcPr>
                                <w:tcW w:w="927" w:type="dxa"/>
                                <w:tcMar>
                                  <w:top w:w="57" w:type="dxa"/>
                                  <w:right w:w="113" w:type="dxa"/>
                                </w:tcMar>
                                <w:vAlign w:val="bottom"/>
                              </w:tcPr>
                              <w:p w14:paraId="5AD700A1" w14:textId="77777777" w:rsidR="00E925A4" w:rsidRPr="006E66B2" w:rsidRDefault="00E925A4" w:rsidP="0034616D">
                                <w:pPr>
                                  <w:jc w:val="right"/>
                                  <w:rPr>
                                    <w:sz w:val="14"/>
                                    <w:szCs w:val="14"/>
                                    <w:lang w:val="sv-SE"/>
                                  </w:rPr>
                                </w:pPr>
                              </w:p>
                            </w:tc>
                            <w:tc>
                              <w:tcPr>
                                <w:tcW w:w="2759" w:type="dxa"/>
                                <w:vAlign w:val="bottom"/>
                              </w:tcPr>
                              <w:p w14:paraId="053FFB75" w14:textId="77777777" w:rsidR="00E925A4" w:rsidRPr="006E66B2" w:rsidRDefault="00E925A4" w:rsidP="006E66B2">
                                <w:pPr>
                                  <w:ind w:left="-27" w:firstLine="27"/>
                                  <w:jc w:val="right"/>
                                  <w:rPr>
                                    <w:sz w:val="14"/>
                                    <w:szCs w:val="14"/>
                                  </w:rPr>
                                </w:pPr>
                              </w:p>
                            </w:tc>
                          </w:tr>
                          <w:tr w:rsidR="00E925A4" w:rsidRPr="006E66B2" w14:paraId="5F342ED0" w14:textId="77777777" w:rsidTr="00D6139A">
                            <w:trPr>
                              <w:cantSplit/>
                              <w:trHeight w:val="340"/>
                            </w:trPr>
                            <w:tc>
                              <w:tcPr>
                                <w:tcW w:w="927" w:type="dxa"/>
                                <w:tcMar>
                                  <w:top w:w="57" w:type="dxa"/>
                                  <w:right w:w="113" w:type="dxa"/>
                                </w:tcMar>
                                <w:vAlign w:val="bottom"/>
                              </w:tcPr>
                              <w:p w14:paraId="0FAC5131" w14:textId="77777777" w:rsidR="00E925A4" w:rsidRPr="00BD2927" w:rsidRDefault="00E925A4" w:rsidP="00D33C64">
                                <w:pPr>
                                  <w:rPr>
                                    <w:b/>
                                    <w:sz w:val="19"/>
                                    <w:szCs w:val="19"/>
                                  </w:rPr>
                                </w:pPr>
                              </w:p>
                            </w:tc>
                            <w:tc>
                              <w:tcPr>
                                <w:tcW w:w="2759" w:type="dxa"/>
                                <w:vAlign w:val="bottom"/>
                              </w:tcPr>
                              <w:p w14:paraId="60B37248" w14:textId="4AFB5CE4" w:rsidR="00E925A4" w:rsidRPr="00BD2927" w:rsidRDefault="00E925A4" w:rsidP="00F7052A">
                                <w:pPr>
                                  <w:ind w:left="-27" w:firstLine="27"/>
                                  <w:jc w:val="right"/>
                                  <w:rPr>
                                    <w:b/>
                                    <w:sz w:val="19"/>
                                    <w:szCs w:val="19"/>
                                  </w:rPr>
                                </w:pPr>
                                <w:bookmarkStart w:id="6" w:name="Classification"/>
                                <w:bookmarkEnd w:id="6"/>
                              </w:p>
                            </w:tc>
                          </w:tr>
                        </w:tbl>
                        <w:p w14:paraId="6FF4C8A9" w14:textId="77777777" w:rsidR="00E925A4" w:rsidRPr="006E66B2" w:rsidRDefault="00E925A4" w:rsidP="00791B90">
                          <w:pPr>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43AE7" id="_x0000_t202" coordsize="21600,21600" o:spt="202" path="m,l,21600r21600,l21600,xe">
              <v:stroke joinstyle="miter"/>
              <v:path gradientshapeok="t" o:connecttype="rect"/>
            </v:shapetype>
            <v:shape id="Text Box 42" o:spid="_x0000_s1026" type="#_x0000_t202" style="position:absolute;margin-left:354pt;margin-top:137.25pt;width:200.25pt;height: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" filled="f" stroked="f">
              <v:textbox inset="0,0,0,0">
                <w:txbxContent>
                  <w:tbl>
                    <w:tblPr>
                      <w:tblW w:w="3686" w:type="dxa"/>
                      <w:tblLayout w:type="fixed"/>
                      <w:tblCellMar>
                        <w:left w:w="0" w:type="dxa"/>
                        <w:right w:w="0" w:type="dxa"/>
                      </w:tblCellMar>
                      <w:tblLook w:val="0000" w:firstRow="0" w:lastRow="0" w:firstColumn="0" w:lastColumn="0" w:noHBand="0" w:noVBand="0"/>
                    </w:tblPr>
                    <w:tblGrid>
                      <w:gridCol w:w="927"/>
                      <w:gridCol w:w="2759"/>
                    </w:tblGrid>
                    <w:tr w:rsidR="00E925A4" w:rsidRPr="0086519B" w14:paraId="1E20F4D6" w14:textId="77777777" w:rsidTr="00FB0664">
                      <w:trPr>
                        <w:cantSplit/>
                        <w:trHeight w:val="227"/>
                      </w:trPr>
                      <w:tc>
                        <w:tcPr>
                          <w:tcW w:w="927" w:type="dxa"/>
                          <w:tcMar>
                            <w:top w:w="57" w:type="dxa"/>
                            <w:right w:w="113" w:type="dxa"/>
                          </w:tcMar>
                          <w:vAlign w:val="bottom"/>
                        </w:tcPr>
                        <w:p w14:paraId="7571D6AB" w14:textId="77777777" w:rsidR="00E925A4" w:rsidRPr="006E66B2" w:rsidRDefault="00E925A4" w:rsidP="0034616D">
                          <w:pPr>
                            <w:jc w:val="right"/>
                            <w:rPr>
                              <w:sz w:val="19"/>
                              <w:szCs w:val="19"/>
                            </w:rPr>
                          </w:pPr>
                        </w:p>
                      </w:tc>
                      <w:tc>
                        <w:tcPr>
                          <w:tcW w:w="2759" w:type="dxa"/>
                          <w:vAlign w:val="bottom"/>
                        </w:tcPr>
                        <w:p w14:paraId="2B4556D5" w14:textId="7BB6BB33" w:rsidR="00E925A4" w:rsidRPr="006E66B2" w:rsidRDefault="00134F19" w:rsidP="006E66B2">
                          <w:pPr>
                            <w:ind w:left="-27" w:firstLine="27"/>
                            <w:jc w:val="right"/>
                            <w:rPr>
                              <w:b/>
                              <w:sz w:val="19"/>
                              <w:szCs w:val="19"/>
                            </w:rPr>
                          </w:pPr>
                          <w:bookmarkStart w:id="7" w:name="SENDER_TEXT"/>
                          <w:bookmarkEnd w:id="7"/>
                          <w:r>
                            <w:rPr>
                              <w:b/>
                              <w:sz w:val="19"/>
                              <w:szCs w:val="19"/>
                            </w:rPr>
                            <w:t>Vorname</w:t>
                          </w:r>
                          <w:r w:rsidR="00766380">
                            <w:rPr>
                              <w:b/>
                              <w:sz w:val="19"/>
                              <w:szCs w:val="19"/>
                            </w:rPr>
                            <w:t xml:space="preserve"> </w:t>
                          </w:r>
                          <w:r>
                            <w:rPr>
                              <w:b/>
                              <w:sz w:val="19"/>
                              <w:szCs w:val="19"/>
                            </w:rPr>
                            <w:t>Nachname</w:t>
                          </w:r>
                        </w:p>
                      </w:tc>
                    </w:tr>
                    <w:tr w:rsidR="00E925A4" w:rsidRPr="006E66B2" w14:paraId="0541E4D7" w14:textId="77777777" w:rsidTr="00FB0664">
                      <w:trPr>
                        <w:cantSplit/>
                        <w:trHeight w:hRule="exact" w:val="227"/>
                      </w:trPr>
                      <w:tc>
                        <w:tcPr>
                          <w:tcW w:w="927" w:type="dxa"/>
                          <w:tcMar>
                            <w:top w:w="57" w:type="dxa"/>
                            <w:right w:w="113" w:type="dxa"/>
                          </w:tcMar>
                          <w:vAlign w:val="bottom"/>
                        </w:tcPr>
                        <w:p w14:paraId="715D65D8" w14:textId="77777777" w:rsidR="00E925A4" w:rsidRPr="006E66B2" w:rsidRDefault="00E925A4" w:rsidP="0034616D">
                          <w:pPr>
                            <w:jc w:val="right"/>
                            <w:rPr>
                              <w:sz w:val="14"/>
                              <w:szCs w:val="14"/>
                            </w:rPr>
                          </w:pPr>
                        </w:p>
                      </w:tc>
                      <w:tc>
                        <w:tcPr>
                          <w:tcW w:w="2759" w:type="dxa"/>
                          <w:vAlign w:val="bottom"/>
                        </w:tcPr>
                        <w:p w14:paraId="271900D6" w14:textId="63BC7287" w:rsidR="00E925A4" w:rsidRPr="006E66B2" w:rsidRDefault="00766380" w:rsidP="006E66B2">
                          <w:pPr>
                            <w:ind w:left="-27" w:firstLine="27"/>
                            <w:jc w:val="right"/>
                            <w:rPr>
                              <w:spacing w:val="-10"/>
                              <w:sz w:val="14"/>
                              <w:szCs w:val="14"/>
                            </w:rPr>
                          </w:pPr>
                          <w:r>
                            <w:rPr>
                              <w:spacing w:val="-10"/>
                              <w:sz w:val="14"/>
                              <w:szCs w:val="14"/>
                            </w:rPr>
                            <w:t>T +49 5222/924</w:t>
                          </w:r>
                          <w:r w:rsidR="00134F19">
                            <w:rPr>
                              <w:spacing w:val="-10"/>
                              <w:sz w:val="14"/>
                              <w:szCs w:val="14"/>
                            </w:rPr>
                            <w:t xml:space="preserve"> xxx</w:t>
                          </w:r>
                        </w:p>
                      </w:tc>
                    </w:tr>
                    <w:tr w:rsidR="00E925A4" w:rsidRPr="006E66B2" w14:paraId="6F7E0B42" w14:textId="77777777" w:rsidTr="00FB0664">
                      <w:trPr>
                        <w:cantSplit/>
                        <w:trHeight w:hRule="exact" w:val="227"/>
                      </w:trPr>
                      <w:tc>
                        <w:tcPr>
                          <w:tcW w:w="927" w:type="dxa"/>
                          <w:tcMar>
                            <w:top w:w="57" w:type="dxa"/>
                            <w:right w:w="113" w:type="dxa"/>
                          </w:tcMar>
                          <w:vAlign w:val="bottom"/>
                        </w:tcPr>
                        <w:p w14:paraId="4BF4D071" w14:textId="77777777" w:rsidR="00E925A4" w:rsidRPr="006E66B2" w:rsidRDefault="00E925A4" w:rsidP="0034616D">
                          <w:pPr>
                            <w:jc w:val="right"/>
                            <w:rPr>
                              <w:sz w:val="14"/>
                              <w:szCs w:val="14"/>
                              <w:lang w:val="sv-SE"/>
                            </w:rPr>
                          </w:pPr>
                        </w:p>
                      </w:tc>
                      <w:tc>
                        <w:tcPr>
                          <w:tcW w:w="2759" w:type="dxa"/>
                          <w:vAlign w:val="bottom"/>
                        </w:tcPr>
                        <w:p w14:paraId="09ED4BB5" w14:textId="48053F80" w:rsidR="00E925A4" w:rsidRPr="006E66B2" w:rsidRDefault="00134F19" w:rsidP="006E66B2">
                          <w:pPr>
                            <w:ind w:left="-27" w:firstLine="27"/>
                            <w:jc w:val="right"/>
                            <w:rPr>
                              <w:spacing w:val="-10"/>
                              <w:sz w:val="14"/>
                              <w:szCs w:val="14"/>
                            </w:rPr>
                          </w:pPr>
                          <w:r>
                            <w:rPr>
                              <w:spacing w:val="-10"/>
                              <w:sz w:val="14"/>
                              <w:szCs w:val="14"/>
                            </w:rPr>
                            <w:t>vorname</w:t>
                          </w:r>
                          <w:r w:rsidR="00766380">
                            <w:rPr>
                              <w:spacing w:val="-10"/>
                              <w:sz w:val="14"/>
                              <w:szCs w:val="14"/>
                            </w:rPr>
                            <w:t>.</w:t>
                          </w:r>
                          <w:r>
                            <w:rPr>
                              <w:spacing w:val="-10"/>
                              <w:sz w:val="14"/>
                              <w:szCs w:val="14"/>
                            </w:rPr>
                            <w:t>nachname</w:t>
                          </w:r>
                          <w:r w:rsidR="00766380">
                            <w:rPr>
                              <w:spacing w:val="-10"/>
                              <w:sz w:val="14"/>
                              <w:szCs w:val="14"/>
                            </w:rPr>
                            <w:t>@dormak</w:t>
                          </w:r>
                          <w:r>
                            <w:rPr>
                              <w:spacing w:val="-10"/>
                              <w:sz w:val="14"/>
                              <w:szCs w:val="14"/>
                            </w:rPr>
                            <w:t>a</w:t>
                          </w:r>
                          <w:r w:rsidR="00766380">
                            <w:rPr>
                              <w:spacing w:val="-10"/>
                              <w:sz w:val="14"/>
                              <w:szCs w:val="14"/>
                            </w:rPr>
                            <w:t>ba.com</w:t>
                          </w:r>
                        </w:p>
                      </w:tc>
                    </w:tr>
                    <w:tr w:rsidR="00E925A4" w:rsidRPr="006E66B2" w14:paraId="19CC6BC5" w14:textId="77777777" w:rsidTr="00FB0664">
                      <w:trPr>
                        <w:cantSplit/>
                        <w:trHeight w:hRule="exact" w:val="227"/>
                      </w:trPr>
                      <w:tc>
                        <w:tcPr>
                          <w:tcW w:w="927" w:type="dxa"/>
                          <w:tcMar>
                            <w:top w:w="57" w:type="dxa"/>
                            <w:right w:w="113" w:type="dxa"/>
                          </w:tcMar>
                          <w:vAlign w:val="bottom"/>
                        </w:tcPr>
                        <w:p w14:paraId="5182DF22" w14:textId="77777777" w:rsidR="00E925A4" w:rsidRPr="006E66B2" w:rsidRDefault="00E925A4" w:rsidP="0034616D">
                          <w:pPr>
                            <w:jc w:val="right"/>
                            <w:rPr>
                              <w:sz w:val="14"/>
                              <w:szCs w:val="14"/>
                              <w:lang w:val="sv-SE"/>
                            </w:rPr>
                          </w:pPr>
                        </w:p>
                      </w:tc>
                      <w:tc>
                        <w:tcPr>
                          <w:tcW w:w="2759" w:type="dxa"/>
                          <w:vAlign w:val="bottom"/>
                        </w:tcPr>
                        <w:p w14:paraId="24B6F471" w14:textId="15C86C51" w:rsidR="00E925A4" w:rsidRPr="006E66B2" w:rsidRDefault="00766380" w:rsidP="006E66B2">
                          <w:pPr>
                            <w:ind w:left="-27" w:firstLine="27"/>
                            <w:jc w:val="right"/>
                            <w:rPr>
                              <w:spacing w:val="-10"/>
                              <w:sz w:val="14"/>
                              <w:szCs w:val="14"/>
                            </w:rPr>
                          </w:pPr>
                          <w:r>
                            <w:rPr>
                              <w:spacing w:val="-10"/>
                              <w:sz w:val="14"/>
                              <w:szCs w:val="14"/>
                            </w:rPr>
                            <w:t xml:space="preserve">Seite </w:t>
                          </w:r>
                          <w:r>
                            <w:rPr>
                              <w:spacing w:val="-10"/>
                              <w:sz w:val="14"/>
                              <w:szCs w:val="14"/>
                            </w:rPr>
                            <w:fldChar w:fldCharType="begin"/>
                          </w:r>
                          <w:r>
                            <w:rPr>
                              <w:spacing w:val="-10"/>
                              <w:sz w:val="14"/>
                              <w:szCs w:val="14"/>
                            </w:rPr>
                            <w:instrText xml:space="preserve"> PAGE \* MERGEFORMAT </w:instrText>
                          </w:r>
                          <w:r>
                            <w:rPr>
                              <w:spacing w:val="-10"/>
                              <w:sz w:val="14"/>
                              <w:szCs w:val="14"/>
                            </w:rPr>
                            <w:fldChar w:fldCharType="separate"/>
                          </w:r>
                          <w:r>
                            <w:rPr>
                              <w:noProof/>
                              <w:spacing w:val="-10"/>
                              <w:sz w:val="14"/>
                              <w:szCs w:val="14"/>
                            </w:rPr>
                            <w:t>1</w:t>
                          </w:r>
                          <w:r>
                            <w:rPr>
                              <w:spacing w:val="-10"/>
                              <w:sz w:val="14"/>
                              <w:szCs w:val="14"/>
                            </w:rPr>
                            <w:fldChar w:fldCharType="end"/>
                          </w:r>
                          <w:r>
                            <w:rPr>
                              <w:spacing w:val="-10"/>
                              <w:sz w:val="14"/>
                              <w:szCs w:val="14"/>
                            </w:rPr>
                            <w:t xml:space="preserve"> / </w:t>
                          </w:r>
                          <w:r>
                            <w:rPr>
                              <w:spacing w:val="-10"/>
                              <w:sz w:val="14"/>
                              <w:szCs w:val="14"/>
                            </w:rPr>
                            <w:fldChar w:fldCharType="begin"/>
                          </w:r>
                          <w:r>
                            <w:rPr>
                              <w:spacing w:val="-10"/>
                              <w:sz w:val="14"/>
                              <w:szCs w:val="14"/>
                            </w:rPr>
                            <w:instrText xml:space="preserve"> NUMPAGES \* MERGEFORMAT </w:instrText>
                          </w:r>
                          <w:r>
                            <w:rPr>
                              <w:spacing w:val="-10"/>
                              <w:sz w:val="14"/>
                              <w:szCs w:val="14"/>
                            </w:rPr>
                            <w:fldChar w:fldCharType="separate"/>
                          </w:r>
                          <w:r>
                            <w:rPr>
                              <w:noProof/>
                              <w:spacing w:val="-10"/>
                              <w:sz w:val="14"/>
                              <w:szCs w:val="14"/>
                            </w:rPr>
                            <w:t>1</w:t>
                          </w:r>
                          <w:r>
                            <w:rPr>
                              <w:spacing w:val="-10"/>
                              <w:sz w:val="14"/>
                              <w:szCs w:val="14"/>
                            </w:rPr>
                            <w:fldChar w:fldCharType="end"/>
                          </w:r>
                        </w:p>
                      </w:tc>
                    </w:tr>
                    <w:tr w:rsidR="00E925A4" w:rsidRPr="006E66B2" w14:paraId="4AB0C903" w14:textId="77777777" w:rsidTr="00BD2927">
                      <w:trPr>
                        <w:cantSplit/>
                        <w:trHeight w:val="340"/>
                      </w:trPr>
                      <w:tc>
                        <w:tcPr>
                          <w:tcW w:w="927" w:type="dxa"/>
                          <w:tcMar>
                            <w:top w:w="57" w:type="dxa"/>
                            <w:right w:w="113" w:type="dxa"/>
                          </w:tcMar>
                          <w:vAlign w:val="bottom"/>
                        </w:tcPr>
                        <w:p w14:paraId="524F1A70" w14:textId="77777777" w:rsidR="00E925A4" w:rsidRPr="006E66B2" w:rsidRDefault="00E925A4" w:rsidP="0034616D">
                          <w:pPr>
                            <w:jc w:val="right"/>
                            <w:rPr>
                              <w:sz w:val="14"/>
                              <w:szCs w:val="14"/>
                              <w:lang w:val="sv-SE"/>
                            </w:rPr>
                          </w:pPr>
                        </w:p>
                      </w:tc>
                      <w:tc>
                        <w:tcPr>
                          <w:tcW w:w="2759" w:type="dxa"/>
                          <w:vAlign w:val="bottom"/>
                        </w:tcPr>
                        <w:p w14:paraId="3FB62B88" w14:textId="77777777" w:rsidR="00E925A4" w:rsidRPr="006E66B2" w:rsidRDefault="00E925A4" w:rsidP="006E66B2">
                          <w:pPr>
                            <w:ind w:left="-27" w:firstLine="27"/>
                            <w:jc w:val="right"/>
                            <w:rPr>
                              <w:spacing w:val="-10"/>
                              <w:sz w:val="14"/>
                              <w:szCs w:val="14"/>
                            </w:rPr>
                          </w:pPr>
                        </w:p>
                      </w:tc>
                    </w:tr>
                    <w:tr w:rsidR="00E925A4" w:rsidRPr="006E66B2" w14:paraId="557FA845" w14:textId="77777777" w:rsidTr="00C56E99">
                      <w:trPr>
                        <w:cantSplit/>
                        <w:trHeight w:hRule="exact" w:val="227"/>
                      </w:trPr>
                      <w:tc>
                        <w:tcPr>
                          <w:tcW w:w="927" w:type="dxa"/>
                          <w:tcMar>
                            <w:top w:w="57" w:type="dxa"/>
                            <w:right w:w="113" w:type="dxa"/>
                          </w:tcMar>
                          <w:vAlign w:val="bottom"/>
                        </w:tcPr>
                        <w:p w14:paraId="7B1C524D" w14:textId="77777777" w:rsidR="00E925A4" w:rsidRPr="006E66B2" w:rsidRDefault="00E925A4" w:rsidP="0034616D">
                          <w:pPr>
                            <w:jc w:val="right"/>
                            <w:rPr>
                              <w:sz w:val="14"/>
                              <w:szCs w:val="14"/>
                              <w:lang w:val="sv-SE"/>
                            </w:rPr>
                          </w:pPr>
                        </w:p>
                      </w:tc>
                      <w:tc>
                        <w:tcPr>
                          <w:tcW w:w="2759" w:type="dxa"/>
                          <w:vAlign w:val="bottom"/>
                        </w:tcPr>
                        <w:p w14:paraId="088E487D" w14:textId="77777777" w:rsidR="00E925A4" w:rsidRPr="006E66B2" w:rsidRDefault="00E925A4" w:rsidP="006E66B2">
                          <w:pPr>
                            <w:ind w:left="-27" w:firstLine="27"/>
                            <w:jc w:val="right"/>
                            <w:rPr>
                              <w:sz w:val="14"/>
                              <w:szCs w:val="14"/>
                            </w:rPr>
                          </w:pPr>
                        </w:p>
                      </w:tc>
                    </w:tr>
                    <w:tr w:rsidR="00E925A4" w:rsidRPr="006E66B2" w14:paraId="2DCE3514" w14:textId="77777777" w:rsidTr="00D6139A">
                      <w:trPr>
                        <w:cantSplit/>
                        <w:trHeight w:hRule="exact" w:val="340"/>
                      </w:trPr>
                      <w:tc>
                        <w:tcPr>
                          <w:tcW w:w="927" w:type="dxa"/>
                          <w:tcMar>
                            <w:top w:w="57" w:type="dxa"/>
                            <w:right w:w="113" w:type="dxa"/>
                          </w:tcMar>
                          <w:vAlign w:val="bottom"/>
                        </w:tcPr>
                        <w:p w14:paraId="1D673623" w14:textId="77777777" w:rsidR="00E925A4" w:rsidRPr="006E66B2" w:rsidRDefault="00E925A4" w:rsidP="0034616D">
                          <w:pPr>
                            <w:jc w:val="right"/>
                            <w:rPr>
                              <w:sz w:val="14"/>
                              <w:szCs w:val="14"/>
                              <w:lang w:val="sv-SE"/>
                            </w:rPr>
                          </w:pPr>
                        </w:p>
                      </w:tc>
                      <w:tc>
                        <w:tcPr>
                          <w:tcW w:w="2759" w:type="dxa"/>
                          <w:vAlign w:val="bottom"/>
                        </w:tcPr>
                        <w:p w14:paraId="1B9492BE" w14:textId="77777777" w:rsidR="00E925A4" w:rsidRPr="006E66B2" w:rsidRDefault="00E925A4" w:rsidP="006E66B2">
                          <w:pPr>
                            <w:ind w:left="-27" w:firstLine="27"/>
                            <w:jc w:val="right"/>
                            <w:rPr>
                              <w:sz w:val="14"/>
                              <w:szCs w:val="14"/>
                            </w:rPr>
                          </w:pPr>
                        </w:p>
                      </w:tc>
                    </w:tr>
                    <w:tr w:rsidR="00E925A4" w:rsidRPr="006E66B2" w14:paraId="029E5840" w14:textId="77777777" w:rsidTr="00BD2927">
                      <w:trPr>
                        <w:cantSplit/>
                        <w:trHeight w:hRule="exact" w:val="227"/>
                      </w:trPr>
                      <w:tc>
                        <w:tcPr>
                          <w:tcW w:w="927" w:type="dxa"/>
                          <w:tcMar>
                            <w:top w:w="57" w:type="dxa"/>
                            <w:right w:w="113" w:type="dxa"/>
                          </w:tcMar>
                          <w:vAlign w:val="bottom"/>
                        </w:tcPr>
                        <w:p w14:paraId="5AD700A1" w14:textId="77777777" w:rsidR="00E925A4" w:rsidRPr="006E66B2" w:rsidRDefault="00E925A4" w:rsidP="0034616D">
                          <w:pPr>
                            <w:jc w:val="right"/>
                            <w:rPr>
                              <w:sz w:val="14"/>
                              <w:szCs w:val="14"/>
                              <w:lang w:val="sv-SE"/>
                            </w:rPr>
                          </w:pPr>
                        </w:p>
                      </w:tc>
                      <w:tc>
                        <w:tcPr>
                          <w:tcW w:w="2759" w:type="dxa"/>
                          <w:vAlign w:val="bottom"/>
                        </w:tcPr>
                        <w:p w14:paraId="053FFB75" w14:textId="77777777" w:rsidR="00E925A4" w:rsidRPr="006E66B2" w:rsidRDefault="00E925A4" w:rsidP="006E66B2">
                          <w:pPr>
                            <w:ind w:left="-27" w:firstLine="27"/>
                            <w:jc w:val="right"/>
                            <w:rPr>
                              <w:sz w:val="14"/>
                              <w:szCs w:val="14"/>
                            </w:rPr>
                          </w:pPr>
                        </w:p>
                      </w:tc>
                    </w:tr>
                    <w:tr w:rsidR="00E925A4" w:rsidRPr="006E66B2" w14:paraId="5F342ED0" w14:textId="77777777" w:rsidTr="00D6139A">
                      <w:trPr>
                        <w:cantSplit/>
                        <w:trHeight w:val="340"/>
                      </w:trPr>
                      <w:tc>
                        <w:tcPr>
                          <w:tcW w:w="927" w:type="dxa"/>
                          <w:tcMar>
                            <w:top w:w="57" w:type="dxa"/>
                            <w:right w:w="113" w:type="dxa"/>
                          </w:tcMar>
                          <w:vAlign w:val="bottom"/>
                        </w:tcPr>
                        <w:p w14:paraId="0FAC5131" w14:textId="77777777" w:rsidR="00E925A4" w:rsidRPr="00BD2927" w:rsidRDefault="00E925A4" w:rsidP="00D33C64">
                          <w:pPr>
                            <w:rPr>
                              <w:b/>
                              <w:sz w:val="19"/>
                              <w:szCs w:val="19"/>
                            </w:rPr>
                          </w:pPr>
                        </w:p>
                      </w:tc>
                      <w:tc>
                        <w:tcPr>
                          <w:tcW w:w="2759" w:type="dxa"/>
                          <w:vAlign w:val="bottom"/>
                        </w:tcPr>
                        <w:p w14:paraId="60B37248" w14:textId="4AFB5CE4" w:rsidR="00E925A4" w:rsidRPr="00BD2927" w:rsidRDefault="00E925A4" w:rsidP="00F7052A">
                          <w:pPr>
                            <w:ind w:left="-27" w:firstLine="27"/>
                            <w:jc w:val="right"/>
                            <w:rPr>
                              <w:b/>
                              <w:sz w:val="19"/>
                              <w:szCs w:val="19"/>
                            </w:rPr>
                          </w:pPr>
                          <w:bookmarkStart w:id="8" w:name="Classification"/>
                          <w:bookmarkEnd w:id="8"/>
                        </w:p>
                      </w:tc>
                    </w:tr>
                  </w:tbl>
                  <w:p w14:paraId="6FF4C8A9" w14:textId="77777777" w:rsidR="00E925A4" w:rsidRPr="006E66B2" w:rsidRDefault="00E925A4" w:rsidP="00791B90">
                    <w:pPr>
                      <w:rPr>
                        <w:sz w:val="14"/>
                        <w:szCs w:val="14"/>
                      </w:rPr>
                    </w:pPr>
                  </w:p>
                </w:txbxContent>
              </v:textbox>
              <w10:wrap anchorx="page" anchory="page"/>
              <w10:anchorlock/>
            </v:shape>
          </w:pict>
        </mc:Fallback>
      </mc:AlternateContent>
    </w:r>
    <w:bookmarkEnd w:id="4"/>
  </w:p>
  <w:p w14:paraId="7148CFE5" w14:textId="77777777" w:rsidR="00E925A4" w:rsidRDefault="00E925A4">
    <w:pPr>
      <w:rPr>
        <w:sz w:val="18"/>
        <w:szCs w:val="18"/>
      </w:rPr>
    </w:pPr>
  </w:p>
  <w:p w14:paraId="115C6CB8" w14:textId="77777777" w:rsidR="00E925A4" w:rsidRDefault="00E925A4">
    <w:pPr>
      <w:rPr>
        <w:sz w:val="18"/>
        <w:szCs w:val="18"/>
      </w:rPr>
    </w:pPr>
  </w:p>
  <w:p w14:paraId="21C3914F" w14:textId="77777777" w:rsidR="00E925A4" w:rsidRPr="000975B1" w:rsidRDefault="00E925A4" w:rsidP="00872CAD">
    <w:pPr>
      <w:tabs>
        <w:tab w:val="left" w:pos="1633"/>
      </w:tabs>
      <w:rPr>
        <w:sz w:val="18"/>
        <w:szCs w:val="18"/>
      </w:rPr>
    </w:pPr>
  </w:p>
  <w:p w14:paraId="66AA3B98" w14:textId="77777777" w:rsidR="00E925A4" w:rsidRPr="000975B1" w:rsidRDefault="00E925A4">
    <w:pPr>
      <w:rPr>
        <w:sz w:val="18"/>
        <w:szCs w:val="18"/>
      </w:rPr>
    </w:pPr>
  </w:p>
  <w:p w14:paraId="2BBD2364" w14:textId="77777777" w:rsidR="00E925A4" w:rsidRPr="000975B1" w:rsidRDefault="00E925A4">
    <w:pPr>
      <w:rPr>
        <w:sz w:val="18"/>
        <w:szCs w:val="18"/>
      </w:rPr>
    </w:pPr>
  </w:p>
  <w:p w14:paraId="12037FC2" w14:textId="77777777" w:rsidR="00E925A4" w:rsidRPr="000975B1" w:rsidRDefault="00E925A4">
    <w:pPr>
      <w:rPr>
        <w:sz w:val="18"/>
        <w:szCs w:val="18"/>
      </w:rPr>
    </w:pPr>
  </w:p>
  <w:p w14:paraId="2B48F372" w14:textId="77777777" w:rsidR="00E925A4" w:rsidRPr="000975B1" w:rsidRDefault="00E925A4">
    <w:pPr>
      <w:rPr>
        <w:sz w:val="18"/>
        <w:szCs w:val="18"/>
      </w:rPr>
    </w:pPr>
  </w:p>
  <w:p w14:paraId="28B01835" w14:textId="77777777" w:rsidR="00E925A4" w:rsidRPr="000975B1" w:rsidRDefault="00E925A4" w:rsidP="00134F19">
    <w:pPr>
      <w:jc w:val="right"/>
      <w:rPr>
        <w:sz w:val="18"/>
        <w:szCs w:val="18"/>
      </w:rPr>
    </w:pPr>
  </w:p>
  <w:p w14:paraId="069D8126" w14:textId="77777777" w:rsidR="00E925A4" w:rsidRPr="000975B1" w:rsidRDefault="00E925A4">
    <w:pPr>
      <w:rPr>
        <w:sz w:val="18"/>
        <w:szCs w:val="18"/>
      </w:rPr>
    </w:pPr>
  </w:p>
  <w:p w14:paraId="637044C0" w14:textId="77777777" w:rsidR="00E925A4" w:rsidRPr="000975B1" w:rsidRDefault="00E925A4">
    <w:pPr>
      <w:rPr>
        <w:sz w:val="18"/>
        <w:szCs w:val="18"/>
      </w:rPr>
    </w:pPr>
  </w:p>
  <w:p w14:paraId="650A718F" w14:textId="77777777" w:rsidR="00E925A4" w:rsidRPr="000975B1" w:rsidRDefault="00E925A4">
    <w:pPr>
      <w:rPr>
        <w:sz w:val="18"/>
        <w:szCs w:val="18"/>
      </w:rPr>
    </w:pPr>
  </w:p>
  <w:p w14:paraId="5CB365CC" w14:textId="77777777" w:rsidR="00E925A4" w:rsidRPr="000975B1" w:rsidRDefault="00E925A4">
    <w:pPr>
      <w:rPr>
        <w:sz w:val="18"/>
        <w:szCs w:val="18"/>
      </w:rPr>
    </w:pPr>
  </w:p>
  <w:p w14:paraId="69551DB2" w14:textId="77777777" w:rsidR="00E925A4" w:rsidRPr="000975B1" w:rsidRDefault="00E925A4">
    <w:pPr>
      <w:rPr>
        <w:sz w:val="18"/>
        <w:szCs w:val="18"/>
      </w:rPr>
    </w:pPr>
  </w:p>
  <w:p w14:paraId="016126A9" w14:textId="77777777" w:rsidR="00E925A4" w:rsidRPr="000975B1" w:rsidRDefault="00E925A4">
    <w:pPr>
      <w:rPr>
        <w:sz w:val="18"/>
        <w:szCs w:val="18"/>
      </w:rPr>
    </w:pPr>
  </w:p>
  <w:p w14:paraId="0714D194" w14:textId="77777777" w:rsidR="00E925A4" w:rsidRPr="000975B1" w:rsidRDefault="00E925A4">
    <w:pPr>
      <w:rPr>
        <w:sz w:val="18"/>
        <w:szCs w:val="18"/>
      </w:rPr>
    </w:pPr>
  </w:p>
  <w:p w14:paraId="44B8C660" w14:textId="77777777" w:rsidR="00E925A4" w:rsidRPr="000975B1" w:rsidRDefault="00E925A4">
    <w:pPr>
      <w:rPr>
        <w:sz w:val="18"/>
        <w:szCs w:val="18"/>
      </w:rPr>
    </w:pPr>
  </w:p>
  <w:p w14:paraId="7F9F2B46" w14:textId="77777777" w:rsidR="00E925A4" w:rsidRPr="000975B1" w:rsidRDefault="00E925A4">
    <w:pPr>
      <w:rPr>
        <w:sz w:val="18"/>
        <w:szCs w:val="18"/>
      </w:rPr>
    </w:pPr>
  </w:p>
  <w:p w14:paraId="184C0F39" w14:textId="77777777" w:rsidR="00E925A4" w:rsidRPr="000975B1" w:rsidRDefault="00E925A4">
    <w:pPr>
      <w:rPr>
        <w:sz w:val="18"/>
        <w:szCs w:val="18"/>
      </w:rPr>
    </w:pPr>
  </w:p>
  <w:p w14:paraId="38F0BBAC" w14:textId="77777777" w:rsidR="00E925A4" w:rsidRPr="000975B1" w:rsidRDefault="00E925A4">
    <w:pP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autoHyphenation/>
  <w:hyphenationZone w:val="170"/>
  <w:doNotHyphenateCaps/>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380"/>
    <w:rsid w:val="000005F1"/>
    <w:rsid w:val="00003E9C"/>
    <w:rsid w:val="00007018"/>
    <w:rsid w:val="000122B2"/>
    <w:rsid w:val="00015361"/>
    <w:rsid w:val="00016124"/>
    <w:rsid w:val="00016904"/>
    <w:rsid w:val="00021656"/>
    <w:rsid w:val="00024167"/>
    <w:rsid w:val="00037751"/>
    <w:rsid w:val="00040F8B"/>
    <w:rsid w:val="00045464"/>
    <w:rsid w:val="00045E46"/>
    <w:rsid w:val="00053D8A"/>
    <w:rsid w:val="00053FE9"/>
    <w:rsid w:val="000551C9"/>
    <w:rsid w:val="00061A4E"/>
    <w:rsid w:val="00061F7A"/>
    <w:rsid w:val="00063E54"/>
    <w:rsid w:val="00063E69"/>
    <w:rsid w:val="00064001"/>
    <w:rsid w:val="000658E2"/>
    <w:rsid w:val="0007252D"/>
    <w:rsid w:val="0007712B"/>
    <w:rsid w:val="00077B17"/>
    <w:rsid w:val="00077BAB"/>
    <w:rsid w:val="00081BCF"/>
    <w:rsid w:val="00085900"/>
    <w:rsid w:val="00092C16"/>
    <w:rsid w:val="00094D1C"/>
    <w:rsid w:val="0009735A"/>
    <w:rsid w:val="000975B1"/>
    <w:rsid w:val="000A5C6B"/>
    <w:rsid w:val="000A790E"/>
    <w:rsid w:val="000B5216"/>
    <w:rsid w:val="000B6E46"/>
    <w:rsid w:val="000C68B7"/>
    <w:rsid w:val="000C76ED"/>
    <w:rsid w:val="000D0777"/>
    <w:rsid w:val="000D35AC"/>
    <w:rsid w:val="000E05AB"/>
    <w:rsid w:val="000F006E"/>
    <w:rsid w:val="000F4C4A"/>
    <w:rsid w:val="000F5964"/>
    <w:rsid w:val="0010350F"/>
    <w:rsid w:val="00115487"/>
    <w:rsid w:val="001154FE"/>
    <w:rsid w:val="001238D0"/>
    <w:rsid w:val="00125FD9"/>
    <w:rsid w:val="0013001F"/>
    <w:rsid w:val="00134F19"/>
    <w:rsid w:val="00135B7A"/>
    <w:rsid w:val="00157CCD"/>
    <w:rsid w:val="001604CA"/>
    <w:rsid w:val="00162585"/>
    <w:rsid w:val="001629DE"/>
    <w:rsid w:val="00162A13"/>
    <w:rsid w:val="00163D37"/>
    <w:rsid w:val="00167D46"/>
    <w:rsid w:val="00186975"/>
    <w:rsid w:val="00190862"/>
    <w:rsid w:val="001959E2"/>
    <w:rsid w:val="001A0F4F"/>
    <w:rsid w:val="001B0E81"/>
    <w:rsid w:val="001B1403"/>
    <w:rsid w:val="001B430A"/>
    <w:rsid w:val="001B72CD"/>
    <w:rsid w:val="001C1D6E"/>
    <w:rsid w:val="001C2EEA"/>
    <w:rsid w:val="001C55D8"/>
    <w:rsid w:val="001C7F1E"/>
    <w:rsid w:val="001D6D77"/>
    <w:rsid w:val="001E2A2A"/>
    <w:rsid w:val="001E387E"/>
    <w:rsid w:val="001E4D57"/>
    <w:rsid w:val="001E57C2"/>
    <w:rsid w:val="001E5B3D"/>
    <w:rsid w:val="001F11EA"/>
    <w:rsid w:val="001F2FA7"/>
    <w:rsid w:val="00205FBB"/>
    <w:rsid w:val="00211C4D"/>
    <w:rsid w:val="00217DDA"/>
    <w:rsid w:val="00230431"/>
    <w:rsid w:val="0023679F"/>
    <w:rsid w:val="00243923"/>
    <w:rsid w:val="00247006"/>
    <w:rsid w:val="002548C9"/>
    <w:rsid w:val="00255BCF"/>
    <w:rsid w:val="00262BDA"/>
    <w:rsid w:val="00263FD7"/>
    <w:rsid w:val="00265076"/>
    <w:rsid w:val="0027054F"/>
    <w:rsid w:val="0027120D"/>
    <w:rsid w:val="00275E08"/>
    <w:rsid w:val="0027728B"/>
    <w:rsid w:val="00277C5E"/>
    <w:rsid w:val="00277E01"/>
    <w:rsid w:val="002821A3"/>
    <w:rsid w:val="0029166C"/>
    <w:rsid w:val="002929D8"/>
    <w:rsid w:val="00296AC3"/>
    <w:rsid w:val="002A5DC1"/>
    <w:rsid w:val="002A7A0A"/>
    <w:rsid w:val="002B271C"/>
    <w:rsid w:val="002B4423"/>
    <w:rsid w:val="002B4D6F"/>
    <w:rsid w:val="002C0433"/>
    <w:rsid w:val="002C0C16"/>
    <w:rsid w:val="002C2B88"/>
    <w:rsid w:val="002C558B"/>
    <w:rsid w:val="002C5E2A"/>
    <w:rsid w:val="002D040B"/>
    <w:rsid w:val="002D059C"/>
    <w:rsid w:val="002D0648"/>
    <w:rsid w:val="002E41A2"/>
    <w:rsid w:val="002E4200"/>
    <w:rsid w:val="002F00BA"/>
    <w:rsid w:val="002F015A"/>
    <w:rsid w:val="002F54D0"/>
    <w:rsid w:val="002F6E6F"/>
    <w:rsid w:val="00305354"/>
    <w:rsid w:val="00310382"/>
    <w:rsid w:val="003129F6"/>
    <w:rsid w:val="00312AF0"/>
    <w:rsid w:val="00312E77"/>
    <w:rsid w:val="003158F7"/>
    <w:rsid w:val="00315D5D"/>
    <w:rsid w:val="00320BEA"/>
    <w:rsid w:val="003210DE"/>
    <w:rsid w:val="0033355A"/>
    <w:rsid w:val="0034616D"/>
    <w:rsid w:val="003464A8"/>
    <w:rsid w:val="00357D4E"/>
    <w:rsid w:val="00361641"/>
    <w:rsid w:val="00374682"/>
    <w:rsid w:val="003840BD"/>
    <w:rsid w:val="0038615C"/>
    <w:rsid w:val="00391C8D"/>
    <w:rsid w:val="0039278B"/>
    <w:rsid w:val="003A17F3"/>
    <w:rsid w:val="003A58A0"/>
    <w:rsid w:val="003A6D1C"/>
    <w:rsid w:val="003B5D5B"/>
    <w:rsid w:val="003B649A"/>
    <w:rsid w:val="003B788D"/>
    <w:rsid w:val="003D1733"/>
    <w:rsid w:val="003D48FB"/>
    <w:rsid w:val="003E03CC"/>
    <w:rsid w:val="003E057D"/>
    <w:rsid w:val="003E7A4E"/>
    <w:rsid w:val="003F1A37"/>
    <w:rsid w:val="003F688B"/>
    <w:rsid w:val="0040114E"/>
    <w:rsid w:val="00401B0F"/>
    <w:rsid w:val="00405010"/>
    <w:rsid w:val="0041032F"/>
    <w:rsid w:val="00412745"/>
    <w:rsid w:val="00420212"/>
    <w:rsid w:val="00420FE3"/>
    <w:rsid w:val="004226F1"/>
    <w:rsid w:val="0042566F"/>
    <w:rsid w:val="00426EF4"/>
    <w:rsid w:val="0043546F"/>
    <w:rsid w:val="00437C00"/>
    <w:rsid w:val="004405BB"/>
    <w:rsid w:val="004471CE"/>
    <w:rsid w:val="00454700"/>
    <w:rsid w:val="00456728"/>
    <w:rsid w:val="004602C5"/>
    <w:rsid w:val="00463CA4"/>
    <w:rsid w:val="00463E6F"/>
    <w:rsid w:val="004709F7"/>
    <w:rsid w:val="004774AC"/>
    <w:rsid w:val="004926C8"/>
    <w:rsid w:val="00492A0E"/>
    <w:rsid w:val="004A009F"/>
    <w:rsid w:val="004A5ADA"/>
    <w:rsid w:val="004A5F24"/>
    <w:rsid w:val="004B0814"/>
    <w:rsid w:val="004B583F"/>
    <w:rsid w:val="004C09AD"/>
    <w:rsid w:val="004C4989"/>
    <w:rsid w:val="004C687F"/>
    <w:rsid w:val="004C7D74"/>
    <w:rsid w:val="004D039B"/>
    <w:rsid w:val="004D0F72"/>
    <w:rsid w:val="004D4F39"/>
    <w:rsid w:val="004D62E4"/>
    <w:rsid w:val="004D7D12"/>
    <w:rsid w:val="004E3842"/>
    <w:rsid w:val="004E442E"/>
    <w:rsid w:val="004E4EC7"/>
    <w:rsid w:val="004E6486"/>
    <w:rsid w:val="004E7E9D"/>
    <w:rsid w:val="004F10E9"/>
    <w:rsid w:val="004F1127"/>
    <w:rsid w:val="004F1768"/>
    <w:rsid w:val="004F1D63"/>
    <w:rsid w:val="00500DAE"/>
    <w:rsid w:val="00503F75"/>
    <w:rsid w:val="00507F37"/>
    <w:rsid w:val="00512036"/>
    <w:rsid w:val="005166D4"/>
    <w:rsid w:val="00541030"/>
    <w:rsid w:val="0054456A"/>
    <w:rsid w:val="00544653"/>
    <w:rsid w:val="00550618"/>
    <w:rsid w:val="00552195"/>
    <w:rsid w:val="00556C3D"/>
    <w:rsid w:val="005577C1"/>
    <w:rsid w:val="00571771"/>
    <w:rsid w:val="005722AC"/>
    <w:rsid w:val="00587499"/>
    <w:rsid w:val="005875FE"/>
    <w:rsid w:val="00593A15"/>
    <w:rsid w:val="005963B2"/>
    <w:rsid w:val="005A0E9B"/>
    <w:rsid w:val="005A3102"/>
    <w:rsid w:val="005A4052"/>
    <w:rsid w:val="005B0AC0"/>
    <w:rsid w:val="005B340E"/>
    <w:rsid w:val="005B4208"/>
    <w:rsid w:val="005B5675"/>
    <w:rsid w:val="005C0780"/>
    <w:rsid w:val="005C2E07"/>
    <w:rsid w:val="005D01F5"/>
    <w:rsid w:val="005D7BFC"/>
    <w:rsid w:val="005E0F79"/>
    <w:rsid w:val="005E2724"/>
    <w:rsid w:val="005F7CA1"/>
    <w:rsid w:val="00602D84"/>
    <w:rsid w:val="0060732C"/>
    <w:rsid w:val="00610002"/>
    <w:rsid w:val="006102D8"/>
    <w:rsid w:val="00615934"/>
    <w:rsid w:val="0061740F"/>
    <w:rsid w:val="00621EEB"/>
    <w:rsid w:val="0062561B"/>
    <w:rsid w:val="00627F46"/>
    <w:rsid w:val="006320C8"/>
    <w:rsid w:val="0063601D"/>
    <w:rsid w:val="00643701"/>
    <w:rsid w:val="006471A5"/>
    <w:rsid w:val="00647453"/>
    <w:rsid w:val="0065020B"/>
    <w:rsid w:val="00652799"/>
    <w:rsid w:val="00655AFA"/>
    <w:rsid w:val="00665218"/>
    <w:rsid w:val="006741D1"/>
    <w:rsid w:val="00674F63"/>
    <w:rsid w:val="00680311"/>
    <w:rsid w:val="006829AF"/>
    <w:rsid w:val="00683258"/>
    <w:rsid w:val="00693E49"/>
    <w:rsid w:val="00694567"/>
    <w:rsid w:val="006B0667"/>
    <w:rsid w:val="006B211B"/>
    <w:rsid w:val="006B274A"/>
    <w:rsid w:val="006B2D21"/>
    <w:rsid w:val="006B64BB"/>
    <w:rsid w:val="006B6EC1"/>
    <w:rsid w:val="006B77AA"/>
    <w:rsid w:val="006C325F"/>
    <w:rsid w:val="006C6495"/>
    <w:rsid w:val="006C6C26"/>
    <w:rsid w:val="006C751D"/>
    <w:rsid w:val="006D177B"/>
    <w:rsid w:val="006D335A"/>
    <w:rsid w:val="006D5CD2"/>
    <w:rsid w:val="006E112B"/>
    <w:rsid w:val="006E2DE7"/>
    <w:rsid w:val="006E3EE5"/>
    <w:rsid w:val="006E66B2"/>
    <w:rsid w:val="006F022C"/>
    <w:rsid w:val="006F03E2"/>
    <w:rsid w:val="006F1C54"/>
    <w:rsid w:val="006F3D3F"/>
    <w:rsid w:val="007046DD"/>
    <w:rsid w:val="0071187C"/>
    <w:rsid w:val="007123DF"/>
    <w:rsid w:val="0071351E"/>
    <w:rsid w:val="00714BCF"/>
    <w:rsid w:val="00720209"/>
    <w:rsid w:val="00720D96"/>
    <w:rsid w:val="007221B6"/>
    <w:rsid w:val="0073080B"/>
    <w:rsid w:val="0073189F"/>
    <w:rsid w:val="00732803"/>
    <w:rsid w:val="00734EBB"/>
    <w:rsid w:val="007475D8"/>
    <w:rsid w:val="00751306"/>
    <w:rsid w:val="00755D51"/>
    <w:rsid w:val="00755F1C"/>
    <w:rsid w:val="00756136"/>
    <w:rsid w:val="00761982"/>
    <w:rsid w:val="00762788"/>
    <w:rsid w:val="007661CD"/>
    <w:rsid w:val="00766380"/>
    <w:rsid w:val="00771B0F"/>
    <w:rsid w:val="00771D5F"/>
    <w:rsid w:val="007818C2"/>
    <w:rsid w:val="00787D7D"/>
    <w:rsid w:val="00790913"/>
    <w:rsid w:val="00791B90"/>
    <w:rsid w:val="00795A39"/>
    <w:rsid w:val="007A2D20"/>
    <w:rsid w:val="007A5E56"/>
    <w:rsid w:val="007A6956"/>
    <w:rsid w:val="007A7CB0"/>
    <w:rsid w:val="007B2FD3"/>
    <w:rsid w:val="007B3FB3"/>
    <w:rsid w:val="007B4641"/>
    <w:rsid w:val="007B6C43"/>
    <w:rsid w:val="007C1765"/>
    <w:rsid w:val="007D0E87"/>
    <w:rsid w:val="007D2034"/>
    <w:rsid w:val="007D34DD"/>
    <w:rsid w:val="007D425A"/>
    <w:rsid w:val="007E1030"/>
    <w:rsid w:val="007E454A"/>
    <w:rsid w:val="007F3FE4"/>
    <w:rsid w:val="007F51B3"/>
    <w:rsid w:val="0080300F"/>
    <w:rsid w:val="00806F91"/>
    <w:rsid w:val="008104BC"/>
    <w:rsid w:val="008109EC"/>
    <w:rsid w:val="008131E7"/>
    <w:rsid w:val="00813E89"/>
    <w:rsid w:val="00820A17"/>
    <w:rsid w:val="008251A8"/>
    <w:rsid w:val="0083167A"/>
    <w:rsid w:val="008318B5"/>
    <w:rsid w:val="00832868"/>
    <w:rsid w:val="00847230"/>
    <w:rsid w:val="0085466C"/>
    <w:rsid w:val="00855453"/>
    <w:rsid w:val="00862E99"/>
    <w:rsid w:val="00863311"/>
    <w:rsid w:val="0086519B"/>
    <w:rsid w:val="00866CDF"/>
    <w:rsid w:val="00871D05"/>
    <w:rsid w:val="00872CAD"/>
    <w:rsid w:val="00880F7B"/>
    <w:rsid w:val="008811CF"/>
    <w:rsid w:val="00883D5D"/>
    <w:rsid w:val="0088419F"/>
    <w:rsid w:val="00887F60"/>
    <w:rsid w:val="00891CC0"/>
    <w:rsid w:val="0089417A"/>
    <w:rsid w:val="008955AD"/>
    <w:rsid w:val="008B2989"/>
    <w:rsid w:val="008B2E95"/>
    <w:rsid w:val="008B7BF4"/>
    <w:rsid w:val="008C0EA9"/>
    <w:rsid w:val="008C38B8"/>
    <w:rsid w:val="008C747A"/>
    <w:rsid w:val="008C7D01"/>
    <w:rsid w:val="008C7F2A"/>
    <w:rsid w:val="008D1131"/>
    <w:rsid w:val="008D1F63"/>
    <w:rsid w:val="008D21BC"/>
    <w:rsid w:val="008D65F5"/>
    <w:rsid w:val="008D7172"/>
    <w:rsid w:val="008E2DD1"/>
    <w:rsid w:val="008E51DD"/>
    <w:rsid w:val="008E5A01"/>
    <w:rsid w:val="009002FD"/>
    <w:rsid w:val="00903207"/>
    <w:rsid w:val="0090495E"/>
    <w:rsid w:val="009124DB"/>
    <w:rsid w:val="00912E06"/>
    <w:rsid w:val="00917B00"/>
    <w:rsid w:val="009263A7"/>
    <w:rsid w:val="00936260"/>
    <w:rsid w:val="00942989"/>
    <w:rsid w:val="0094461B"/>
    <w:rsid w:val="00944DED"/>
    <w:rsid w:val="00945357"/>
    <w:rsid w:val="00954945"/>
    <w:rsid w:val="00955C27"/>
    <w:rsid w:val="00964341"/>
    <w:rsid w:val="009651F8"/>
    <w:rsid w:val="009704A2"/>
    <w:rsid w:val="00970568"/>
    <w:rsid w:val="009705EC"/>
    <w:rsid w:val="0097181D"/>
    <w:rsid w:val="00975496"/>
    <w:rsid w:val="009776C2"/>
    <w:rsid w:val="009A4C43"/>
    <w:rsid w:val="009B0A2D"/>
    <w:rsid w:val="009B550C"/>
    <w:rsid w:val="009B7195"/>
    <w:rsid w:val="009D2750"/>
    <w:rsid w:val="009D6A30"/>
    <w:rsid w:val="009E1AF4"/>
    <w:rsid w:val="009E45B3"/>
    <w:rsid w:val="009F484F"/>
    <w:rsid w:val="009F4BBE"/>
    <w:rsid w:val="00A01191"/>
    <w:rsid w:val="00A020B8"/>
    <w:rsid w:val="00A02508"/>
    <w:rsid w:val="00A05DD6"/>
    <w:rsid w:val="00A10FD6"/>
    <w:rsid w:val="00A11DEB"/>
    <w:rsid w:val="00A139DA"/>
    <w:rsid w:val="00A161CD"/>
    <w:rsid w:val="00A23C8A"/>
    <w:rsid w:val="00A26820"/>
    <w:rsid w:val="00A335E7"/>
    <w:rsid w:val="00A34359"/>
    <w:rsid w:val="00A350EA"/>
    <w:rsid w:val="00A614BF"/>
    <w:rsid w:val="00A66A54"/>
    <w:rsid w:val="00A700BC"/>
    <w:rsid w:val="00A73468"/>
    <w:rsid w:val="00A75AA0"/>
    <w:rsid w:val="00A75AD7"/>
    <w:rsid w:val="00A76810"/>
    <w:rsid w:val="00A80C9F"/>
    <w:rsid w:val="00A837D2"/>
    <w:rsid w:val="00A90F77"/>
    <w:rsid w:val="00A9105C"/>
    <w:rsid w:val="00A958B8"/>
    <w:rsid w:val="00AB5078"/>
    <w:rsid w:val="00AC045D"/>
    <w:rsid w:val="00AC2F51"/>
    <w:rsid w:val="00AC3CFD"/>
    <w:rsid w:val="00AC4EC7"/>
    <w:rsid w:val="00AD28EB"/>
    <w:rsid w:val="00AD3561"/>
    <w:rsid w:val="00AE01B1"/>
    <w:rsid w:val="00AE2693"/>
    <w:rsid w:val="00AE4C4A"/>
    <w:rsid w:val="00AE4E1A"/>
    <w:rsid w:val="00AE6857"/>
    <w:rsid w:val="00AE72F7"/>
    <w:rsid w:val="00AF22D8"/>
    <w:rsid w:val="00AF2CB2"/>
    <w:rsid w:val="00AF76BC"/>
    <w:rsid w:val="00B0341B"/>
    <w:rsid w:val="00B065A9"/>
    <w:rsid w:val="00B11BAB"/>
    <w:rsid w:val="00B13FD4"/>
    <w:rsid w:val="00B1666E"/>
    <w:rsid w:val="00B16DDE"/>
    <w:rsid w:val="00B21D40"/>
    <w:rsid w:val="00B231A4"/>
    <w:rsid w:val="00B23D4B"/>
    <w:rsid w:val="00B24553"/>
    <w:rsid w:val="00B25E61"/>
    <w:rsid w:val="00B27B43"/>
    <w:rsid w:val="00B30974"/>
    <w:rsid w:val="00B30EF2"/>
    <w:rsid w:val="00B337DA"/>
    <w:rsid w:val="00B46216"/>
    <w:rsid w:val="00B5313C"/>
    <w:rsid w:val="00B61CC5"/>
    <w:rsid w:val="00B83A38"/>
    <w:rsid w:val="00B8638C"/>
    <w:rsid w:val="00B86845"/>
    <w:rsid w:val="00B86AE3"/>
    <w:rsid w:val="00B9721A"/>
    <w:rsid w:val="00B97BDF"/>
    <w:rsid w:val="00BA0F69"/>
    <w:rsid w:val="00BA7379"/>
    <w:rsid w:val="00BB1283"/>
    <w:rsid w:val="00BB1D78"/>
    <w:rsid w:val="00BC6690"/>
    <w:rsid w:val="00BD1E31"/>
    <w:rsid w:val="00BD2927"/>
    <w:rsid w:val="00BD653C"/>
    <w:rsid w:val="00BE3FA6"/>
    <w:rsid w:val="00BE4578"/>
    <w:rsid w:val="00BF1D1A"/>
    <w:rsid w:val="00BF28A8"/>
    <w:rsid w:val="00BF5474"/>
    <w:rsid w:val="00BF5C3B"/>
    <w:rsid w:val="00BF795F"/>
    <w:rsid w:val="00C03E2B"/>
    <w:rsid w:val="00C045E9"/>
    <w:rsid w:val="00C06FBA"/>
    <w:rsid w:val="00C10723"/>
    <w:rsid w:val="00C12456"/>
    <w:rsid w:val="00C16C8A"/>
    <w:rsid w:val="00C20CC7"/>
    <w:rsid w:val="00C248BC"/>
    <w:rsid w:val="00C25FFD"/>
    <w:rsid w:val="00C309E4"/>
    <w:rsid w:val="00C31097"/>
    <w:rsid w:val="00C326F1"/>
    <w:rsid w:val="00C32758"/>
    <w:rsid w:val="00C3650F"/>
    <w:rsid w:val="00C375F3"/>
    <w:rsid w:val="00C41369"/>
    <w:rsid w:val="00C45781"/>
    <w:rsid w:val="00C4588A"/>
    <w:rsid w:val="00C478E6"/>
    <w:rsid w:val="00C52B40"/>
    <w:rsid w:val="00C53EA8"/>
    <w:rsid w:val="00C55F05"/>
    <w:rsid w:val="00C56E99"/>
    <w:rsid w:val="00C62A35"/>
    <w:rsid w:val="00C65ACC"/>
    <w:rsid w:val="00C70975"/>
    <w:rsid w:val="00C73913"/>
    <w:rsid w:val="00C80467"/>
    <w:rsid w:val="00C82B99"/>
    <w:rsid w:val="00C8729B"/>
    <w:rsid w:val="00C8772F"/>
    <w:rsid w:val="00C8788F"/>
    <w:rsid w:val="00C91746"/>
    <w:rsid w:val="00C95E9F"/>
    <w:rsid w:val="00C9629C"/>
    <w:rsid w:val="00CA304A"/>
    <w:rsid w:val="00CB45E7"/>
    <w:rsid w:val="00CB55D0"/>
    <w:rsid w:val="00CB7CE7"/>
    <w:rsid w:val="00CC2368"/>
    <w:rsid w:val="00CE0E59"/>
    <w:rsid w:val="00CF0D83"/>
    <w:rsid w:val="00CF112C"/>
    <w:rsid w:val="00CF7290"/>
    <w:rsid w:val="00D0491A"/>
    <w:rsid w:val="00D05EA8"/>
    <w:rsid w:val="00D138E4"/>
    <w:rsid w:val="00D169D5"/>
    <w:rsid w:val="00D2674B"/>
    <w:rsid w:val="00D26975"/>
    <w:rsid w:val="00D3264C"/>
    <w:rsid w:val="00D33C64"/>
    <w:rsid w:val="00D41918"/>
    <w:rsid w:val="00D42735"/>
    <w:rsid w:val="00D42BC6"/>
    <w:rsid w:val="00D43196"/>
    <w:rsid w:val="00D53914"/>
    <w:rsid w:val="00D56874"/>
    <w:rsid w:val="00D6139A"/>
    <w:rsid w:val="00D62147"/>
    <w:rsid w:val="00D6290A"/>
    <w:rsid w:val="00D6730B"/>
    <w:rsid w:val="00D83306"/>
    <w:rsid w:val="00D85C03"/>
    <w:rsid w:val="00D91AA5"/>
    <w:rsid w:val="00D9209D"/>
    <w:rsid w:val="00D97F93"/>
    <w:rsid w:val="00DA2326"/>
    <w:rsid w:val="00DB2449"/>
    <w:rsid w:val="00DB3BCB"/>
    <w:rsid w:val="00DC2BC8"/>
    <w:rsid w:val="00DC2CF1"/>
    <w:rsid w:val="00DE504D"/>
    <w:rsid w:val="00DF0275"/>
    <w:rsid w:val="00DF1162"/>
    <w:rsid w:val="00DF38D0"/>
    <w:rsid w:val="00E02F54"/>
    <w:rsid w:val="00E054D2"/>
    <w:rsid w:val="00E0640E"/>
    <w:rsid w:val="00E10EF1"/>
    <w:rsid w:val="00E11FA8"/>
    <w:rsid w:val="00E13E75"/>
    <w:rsid w:val="00E15759"/>
    <w:rsid w:val="00E26CB7"/>
    <w:rsid w:val="00E2727E"/>
    <w:rsid w:val="00E300D8"/>
    <w:rsid w:val="00E30BAB"/>
    <w:rsid w:val="00E31553"/>
    <w:rsid w:val="00E34651"/>
    <w:rsid w:val="00E41003"/>
    <w:rsid w:val="00E52814"/>
    <w:rsid w:val="00E53001"/>
    <w:rsid w:val="00E55DB1"/>
    <w:rsid w:val="00E56459"/>
    <w:rsid w:val="00E57B92"/>
    <w:rsid w:val="00E614FF"/>
    <w:rsid w:val="00E62488"/>
    <w:rsid w:val="00E63DD9"/>
    <w:rsid w:val="00E647E5"/>
    <w:rsid w:val="00E6730E"/>
    <w:rsid w:val="00E7091D"/>
    <w:rsid w:val="00E73901"/>
    <w:rsid w:val="00E744E1"/>
    <w:rsid w:val="00E744F7"/>
    <w:rsid w:val="00E75514"/>
    <w:rsid w:val="00E7710F"/>
    <w:rsid w:val="00E84C56"/>
    <w:rsid w:val="00E925A4"/>
    <w:rsid w:val="00E93A8C"/>
    <w:rsid w:val="00EA4882"/>
    <w:rsid w:val="00EA6B2A"/>
    <w:rsid w:val="00EB13CD"/>
    <w:rsid w:val="00EB2132"/>
    <w:rsid w:val="00EB3662"/>
    <w:rsid w:val="00EB5A0E"/>
    <w:rsid w:val="00EB6705"/>
    <w:rsid w:val="00EC42F3"/>
    <w:rsid w:val="00EC694B"/>
    <w:rsid w:val="00EE29AE"/>
    <w:rsid w:val="00EE44AF"/>
    <w:rsid w:val="00EE747C"/>
    <w:rsid w:val="00EE758F"/>
    <w:rsid w:val="00EF12E1"/>
    <w:rsid w:val="00EF191C"/>
    <w:rsid w:val="00EF1A79"/>
    <w:rsid w:val="00EF43DC"/>
    <w:rsid w:val="00EF6ADD"/>
    <w:rsid w:val="00F008BA"/>
    <w:rsid w:val="00F00CEC"/>
    <w:rsid w:val="00F07565"/>
    <w:rsid w:val="00F1621F"/>
    <w:rsid w:val="00F17E76"/>
    <w:rsid w:val="00F359EE"/>
    <w:rsid w:val="00F44C25"/>
    <w:rsid w:val="00F45D94"/>
    <w:rsid w:val="00F51106"/>
    <w:rsid w:val="00F637AF"/>
    <w:rsid w:val="00F7052A"/>
    <w:rsid w:val="00F70881"/>
    <w:rsid w:val="00F73C34"/>
    <w:rsid w:val="00F83B6E"/>
    <w:rsid w:val="00F85F75"/>
    <w:rsid w:val="00F91240"/>
    <w:rsid w:val="00FA520D"/>
    <w:rsid w:val="00FA692A"/>
    <w:rsid w:val="00FA6B39"/>
    <w:rsid w:val="00FA75C7"/>
    <w:rsid w:val="00FB0664"/>
    <w:rsid w:val="00FB0A5E"/>
    <w:rsid w:val="00FD4912"/>
    <w:rsid w:val="00FD782A"/>
    <w:rsid w:val="00FE1DD6"/>
    <w:rsid w:val="00FE498B"/>
    <w:rsid w:val="00FE77F5"/>
    <w:rsid w:val="00FF0661"/>
    <w:rsid w:val="00FF16E1"/>
    <w:rsid w:val="00FF2C35"/>
    <w:rsid w:val="00FF69F4"/>
    <w:rsid w:val="00FF7E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A631124"/>
  <w15:docId w15:val="{E096D5C3-DF5B-4E84-ADB1-7160BBC58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57CCD"/>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rPr>
      <w:rFonts w:ascii="Arial" w:hAnsi="Arial"/>
      <w:sz w:val="16"/>
    </w:rPr>
  </w:style>
  <w:style w:type="paragraph" w:styleId="Fuzeile">
    <w:name w:val="footer"/>
    <w:basedOn w:val="Standard"/>
    <w:link w:val="FuzeileZchn"/>
    <w:pPr>
      <w:tabs>
        <w:tab w:val="center" w:pos="4536"/>
        <w:tab w:val="right" w:pos="9072"/>
      </w:tabs>
    </w:pPr>
    <w:rPr>
      <w:sz w:val="16"/>
    </w:rPr>
  </w:style>
  <w:style w:type="paragraph" w:styleId="Textkrper">
    <w:name w:val="Body Text"/>
    <w:basedOn w:val="Standard"/>
    <w:pPr>
      <w:jc w:val="both"/>
    </w:pPr>
  </w:style>
  <w:style w:type="paragraph" w:styleId="Kopfzeile">
    <w:name w:val="header"/>
    <w:basedOn w:val="Standard"/>
    <w:link w:val="KopfzeileZchn"/>
    <w:uiPriority w:val="99"/>
    <w:pPr>
      <w:tabs>
        <w:tab w:val="center" w:pos="4536"/>
        <w:tab w:val="right" w:pos="9072"/>
      </w:tabs>
    </w:pPr>
  </w:style>
  <w:style w:type="paragraph" w:styleId="StandardWeb">
    <w:name w:val="Normal (Web)"/>
    <w:basedOn w:val="Standard"/>
    <w:rsid w:val="009002FD"/>
    <w:pPr>
      <w:spacing w:before="100" w:beforeAutospacing="1" w:after="100" w:afterAutospacing="1"/>
    </w:pPr>
    <w:rPr>
      <w:rFonts w:ascii="Times New Roman" w:hAnsi="Times New Roman"/>
      <w:sz w:val="24"/>
      <w:szCs w:val="24"/>
    </w:rPr>
  </w:style>
  <w:style w:type="paragraph" w:customStyle="1" w:styleId="SFKDatum">
    <w:name w:val="SFK Datum"/>
    <w:basedOn w:val="Standard"/>
    <w:rsid w:val="00791774"/>
    <w:pPr>
      <w:widowControl w:val="0"/>
      <w:jc w:val="right"/>
    </w:pPr>
    <w:rPr>
      <w:rFonts w:ascii="Verdana" w:hAnsi="Verdana"/>
      <w:color w:val="000000"/>
      <w:sz w:val="20"/>
    </w:rPr>
  </w:style>
  <w:style w:type="character" w:customStyle="1" w:styleId="Betreff">
    <w:name w:val="Betreff"/>
    <w:rsid w:val="00791774"/>
    <w:rPr>
      <w:b/>
    </w:rPr>
  </w:style>
  <w:style w:type="paragraph" w:customStyle="1" w:styleId="SFKFlietext">
    <w:name w:val="SFK Fließtext"/>
    <w:basedOn w:val="Standard"/>
    <w:rsid w:val="00791774"/>
    <w:rPr>
      <w:rFonts w:ascii="Verdana" w:hAnsi="Verdana"/>
      <w:sz w:val="20"/>
    </w:rPr>
  </w:style>
  <w:style w:type="character" w:styleId="Hyperlink">
    <w:name w:val="Hyperlink"/>
    <w:basedOn w:val="Absatz-Standardschriftart"/>
    <w:uiPriority w:val="99"/>
    <w:rsid w:val="00241D15"/>
    <w:rPr>
      <w:color w:val="0000FF"/>
      <w:u w:val="single"/>
    </w:rPr>
  </w:style>
  <w:style w:type="paragraph" w:styleId="Sprechblasentext">
    <w:name w:val="Balloon Text"/>
    <w:basedOn w:val="Standard"/>
    <w:semiHidden/>
    <w:rsid w:val="00C63C05"/>
    <w:rPr>
      <w:rFonts w:ascii="Tahoma" w:hAnsi="Tahoma" w:cs="Tahoma"/>
      <w:sz w:val="16"/>
      <w:szCs w:val="16"/>
    </w:rPr>
  </w:style>
  <w:style w:type="character" w:styleId="Kommentarzeichen">
    <w:name w:val="annotation reference"/>
    <w:basedOn w:val="Absatz-Standardschriftart"/>
    <w:semiHidden/>
    <w:rsid w:val="009C1111"/>
    <w:rPr>
      <w:sz w:val="16"/>
      <w:szCs w:val="16"/>
    </w:rPr>
  </w:style>
  <w:style w:type="paragraph" w:styleId="Kommentartext">
    <w:name w:val="annotation text"/>
    <w:basedOn w:val="Standard"/>
    <w:semiHidden/>
    <w:rsid w:val="009C1111"/>
    <w:rPr>
      <w:sz w:val="20"/>
    </w:rPr>
  </w:style>
  <w:style w:type="paragraph" w:customStyle="1" w:styleId="Empfaenger-Adresse">
    <w:name w:val="Empfaenger-Adresse"/>
    <w:basedOn w:val="Standard"/>
    <w:rsid w:val="00125FD9"/>
    <w:pPr>
      <w:framePr w:w="4536" w:h="2268" w:hRule="exact" w:wrap="around" w:vAnchor="page" w:hAnchor="page" w:x="1419" w:y="2723" w:anchorLock="1"/>
    </w:pPr>
    <w:rPr>
      <w:szCs w:val="24"/>
    </w:rPr>
  </w:style>
  <w:style w:type="paragraph" w:customStyle="1" w:styleId="Rcksendevermerk">
    <w:name w:val="Rücksendevermerk"/>
    <w:basedOn w:val="Empfaenger-Adresse"/>
    <w:rsid w:val="00125FD9"/>
    <w:pPr>
      <w:framePr w:wrap="around"/>
    </w:pPr>
    <w:rPr>
      <w:sz w:val="12"/>
      <w:szCs w:val="16"/>
    </w:rPr>
  </w:style>
  <w:style w:type="character" w:customStyle="1" w:styleId="KopfzeileZchn">
    <w:name w:val="Kopfzeile Zchn"/>
    <w:basedOn w:val="Absatz-Standardschriftart"/>
    <w:link w:val="Kopfzeile"/>
    <w:uiPriority w:val="99"/>
    <w:rsid w:val="00791B90"/>
    <w:rPr>
      <w:rFonts w:ascii="Arial" w:hAnsi="Arial"/>
      <w:sz w:val="22"/>
    </w:rPr>
  </w:style>
  <w:style w:type="paragraph" w:customStyle="1" w:styleId="Reference">
    <w:name w:val="Reference"/>
    <w:basedOn w:val="Standard"/>
    <w:link w:val="ReferenceZchn"/>
    <w:qFormat/>
    <w:rsid w:val="002B271C"/>
    <w:pPr>
      <w:spacing w:line="300" w:lineRule="exact"/>
    </w:pPr>
    <w:rPr>
      <w:sz w:val="24"/>
      <w:szCs w:val="24"/>
    </w:rPr>
  </w:style>
  <w:style w:type="character" w:customStyle="1" w:styleId="ReferenceZchn">
    <w:name w:val="Reference Zchn"/>
    <w:basedOn w:val="Absatz-Standardschriftart"/>
    <w:link w:val="Reference"/>
    <w:rsid w:val="002B271C"/>
    <w:rPr>
      <w:rFonts w:ascii="Arial" w:hAnsi="Arial"/>
      <w:sz w:val="24"/>
      <w:szCs w:val="24"/>
    </w:rPr>
  </w:style>
  <w:style w:type="paragraph" w:customStyle="1" w:styleId="Kopfzeile1">
    <w:name w:val="Kopfzeile1"/>
    <w:basedOn w:val="Kopfzeile"/>
    <w:link w:val="HeaderZchn"/>
    <w:qFormat/>
    <w:rsid w:val="009B7195"/>
    <w:pPr>
      <w:ind w:right="-1"/>
    </w:pPr>
    <w:rPr>
      <w:noProof/>
      <w:sz w:val="18"/>
    </w:rPr>
  </w:style>
  <w:style w:type="character" w:customStyle="1" w:styleId="HeaderZchn">
    <w:name w:val="Header Zchn"/>
    <w:basedOn w:val="KopfzeileZchn"/>
    <w:link w:val="Kopfzeile1"/>
    <w:rsid w:val="009B7195"/>
    <w:rPr>
      <w:rFonts w:ascii="Arial" w:hAnsi="Arial"/>
      <w:noProof/>
      <w:sz w:val="18"/>
    </w:rPr>
  </w:style>
  <w:style w:type="character" w:customStyle="1" w:styleId="FuzeileZchn">
    <w:name w:val="Fußzeile Zchn"/>
    <w:basedOn w:val="Absatz-Standardschriftart"/>
    <w:link w:val="Fuzeile"/>
    <w:rsid w:val="00766380"/>
    <w:rPr>
      <w:rFonts w:ascii="Arial" w:hAnsi="Arial"/>
      <w:sz w:val="16"/>
    </w:rPr>
  </w:style>
  <w:style w:type="character" w:styleId="NichtaufgelsteErwhnung">
    <w:name w:val="Unresolved Mention"/>
    <w:basedOn w:val="Absatz-Standardschriftart"/>
    <w:uiPriority w:val="99"/>
    <w:semiHidden/>
    <w:unhideWhenUsed/>
    <w:rsid w:val="006E3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462BD714-E75F-404B-999F-6ACD37B2032A"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462BD714-E75F-404B-999F-6ACD37B2032A" TargetMode="External"/><Relationship Id="rId1" Type="http://schemas.openxmlformats.org/officeDocument/2006/relationships/image" Target="media/image4.jpe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RMA%20Inventory\Service\DORMA%20Vorlagen\DOKA_Brie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7927E-F010-442E-A323-D7F7CF64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DOKA_Brief</Template>
  <TotalTime>0</TotalTime>
  <Pages>2</Pages>
  <Words>288</Words>
  <Characters>1486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Brief</vt:lpstr>
    </vt:vector>
  </TitlesOfParts>
  <Company>DORMA GmbH + Co. KG</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Dennis Kuethe</dc:creator>
  <cp:lastModifiedBy>Ulrike Claas</cp:lastModifiedBy>
  <cp:revision>5</cp:revision>
  <cp:lastPrinted>2022-03-21T11:59:00Z</cp:lastPrinted>
  <dcterms:created xsi:type="dcterms:W3CDTF">2022-08-05T09:04:00Z</dcterms:created>
  <dcterms:modified xsi:type="dcterms:W3CDTF">2022-08-05T09:22:00Z</dcterms:modified>
</cp:coreProperties>
</file>